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815EF" w14:textId="77777777" w:rsidR="00A02B45" w:rsidRPr="00A02B45" w:rsidRDefault="00A02B45" w:rsidP="00A02B45">
      <w:pPr>
        <w:autoSpaceDN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 w:bidi="ar-SA"/>
        </w:rPr>
      </w:pPr>
      <w:r w:rsidRPr="00A02B45">
        <w:rPr>
          <w:rFonts w:ascii="Courier New" w:eastAsia="Times New Roman" w:hAnsi="Courier New" w:cs="Courier New"/>
          <w:noProof/>
          <w:kern w:val="0"/>
          <w:lang w:val="ru-RU" w:eastAsia="ru-RU" w:bidi="ar-SA"/>
        </w:rPr>
        <w:pict w14:anchorId="78CE71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7.25pt;height:51.75pt;visibility:visible" filled="t">
            <v:imagedata r:id="rId6" o:title=""/>
          </v:shape>
        </w:pict>
      </w:r>
    </w:p>
    <w:p w14:paraId="6DBE58D9" w14:textId="77777777" w:rsidR="00A02B45" w:rsidRPr="00A02B45" w:rsidRDefault="00A02B45" w:rsidP="00A02B45">
      <w:pPr>
        <w:autoSpaceDN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 w:bidi="ar-SA"/>
        </w:rPr>
      </w:pPr>
    </w:p>
    <w:p w14:paraId="3A6373AB" w14:textId="77777777" w:rsidR="00A02B45" w:rsidRPr="00A02B45" w:rsidRDefault="00A02B45" w:rsidP="00A02B45">
      <w:pPr>
        <w:autoSpaceDN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 w:bidi="ar-SA"/>
        </w:rPr>
      </w:pPr>
      <w:r w:rsidRPr="00A02B45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 w:bidi="ar-SA"/>
        </w:rPr>
        <w:t>АДМИНИСТРАЦИЯ КОРЕНОВСКОГО ГОРОДСКОГО ПОСЕЛЕНИЯ</w:t>
      </w:r>
    </w:p>
    <w:p w14:paraId="14594443" w14:textId="77777777" w:rsidR="00A02B45" w:rsidRPr="00A02B45" w:rsidRDefault="00A02B45" w:rsidP="00A02B45">
      <w:pPr>
        <w:autoSpaceDN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 w:bidi="ar-SA"/>
        </w:rPr>
      </w:pPr>
      <w:r w:rsidRPr="00A02B45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 w:bidi="ar-SA"/>
        </w:rPr>
        <w:t xml:space="preserve"> КОРЕНОВСКОГО МУНИЦИПАЛЬНОГО РАЙОНА</w:t>
      </w:r>
    </w:p>
    <w:p w14:paraId="3F9C6959" w14:textId="77777777" w:rsidR="00A02B45" w:rsidRPr="00A02B45" w:rsidRDefault="00A02B45" w:rsidP="00A02B45">
      <w:pPr>
        <w:autoSpaceDN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 w:bidi="ar-SA"/>
        </w:rPr>
      </w:pPr>
      <w:r w:rsidRPr="00A02B45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 w:bidi="ar-SA"/>
        </w:rPr>
        <w:t>КРАСНОДАРСКОГО КРАЯ</w:t>
      </w:r>
    </w:p>
    <w:p w14:paraId="6E825F35" w14:textId="77777777" w:rsidR="00A02B45" w:rsidRPr="00A02B45" w:rsidRDefault="00A02B45" w:rsidP="00A02B45">
      <w:pPr>
        <w:autoSpaceDN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 w:bidi="ar-SA"/>
        </w:rPr>
      </w:pPr>
    </w:p>
    <w:p w14:paraId="1A8B7954" w14:textId="77777777" w:rsidR="00A02B45" w:rsidRPr="00A02B45" w:rsidRDefault="00A02B45" w:rsidP="00A02B45">
      <w:pPr>
        <w:autoSpaceDN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36"/>
          <w:szCs w:val="36"/>
          <w:lang w:val="ru-RU" w:eastAsia="ar-SA" w:bidi="ar-SA"/>
        </w:rPr>
      </w:pPr>
      <w:r w:rsidRPr="00A02B45">
        <w:rPr>
          <w:rFonts w:ascii="Times New Roman" w:eastAsia="Times New Roman" w:hAnsi="Times New Roman" w:cs="Times New Roman"/>
          <w:b/>
          <w:kern w:val="0"/>
          <w:sz w:val="36"/>
          <w:szCs w:val="36"/>
          <w:lang w:val="ru-RU" w:eastAsia="ar-SA" w:bidi="ar-SA"/>
        </w:rPr>
        <w:t>ПОСТАНОВЛЕНИЕ</w:t>
      </w:r>
    </w:p>
    <w:p w14:paraId="73BA55C4" w14:textId="77777777" w:rsidR="00A02B45" w:rsidRPr="00A02B45" w:rsidRDefault="00A02B45" w:rsidP="00A02B45">
      <w:pPr>
        <w:autoSpaceDN/>
        <w:jc w:val="center"/>
        <w:textAlignment w:val="auto"/>
        <w:rPr>
          <w:rFonts w:ascii="Times New Roman" w:eastAsia="Times New Roman" w:hAnsi="Times New Roman" w:cs="Times New Roman"/>
          <w:b/>
          <w:kern w:val="0"/>
          <w:lang w:val="ru-RU" w:eastAsia="ar-SA" w:bidi="ar-SA"/>
        </w:rPr>
      </w:pPr>
    </w:p>
    <w:p w14:paraId="4E7940A1" w14:textId="77777777" w:rsidR="00A02B45" w:rsidRPr="00A02B45" w:rsidRDefault="00A02B45" w:rsidP="00A02B45">
      <w:pPr>
        <w:autoSpaceDN/>
        <w:jc w:val="center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A02B4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 xml:space="preserve">от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11.09.2026</w:t>
      </w:r>
      <w:r w:rsidRPr="00A02B4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 xml:space="preserve"> </w:t>
      </w:r>
      <w:r w:rsidRPr="00A02B4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ab/>
        <w:t xml:space="preserve">   </w:t>
      </w:r>
      <w:r w:rsidRPr="00A02B4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ab/>
      </w:r>
      <w:r w:rsidRPr="00A02B4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ab/>
        <w:t xml:space="preserve">                               </w:t>
      </w:r>
      <w:r w:rsidRPr="00A02B4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ab/>
      </w:r>
      <w:r w:rsidRPr="00A02B4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 xml:space="preserve">                       </w:t>
      </w:r>
      <w:r w:rsidRPr="00A02B4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 xml:space="preserve"> 1244</w:t>
      </w:r>
    </w:p>
    <w:p w14:paraId="1CB14738" w14:textId="77777777" w:rsidR="00AC79EE" w:rsidRDefault="00A02B45" w:rsidP="00A02B45">
      <w:pPr>
        <w:tabs>
          <w:tab w:val="left" w:pos="8505"/>
        </w:tabs>
        <w:jc w:val="center"/>
        <w:rPr>
          <w:b/>
          <w:sz w:val="28"/>
          <w:szCs w:val="28"/>
          <w:lang w:val="ru-RU"/>
        </w:rPr>
      </w:pPr>
      <w:r w:rsidRPr="00A02B4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г. Кореновск</w:t>
      </w:r>
    </w:p>
    <w:p w14:paraId="5805E3F1" w14:textId="77777777" w:rsidR="00AC79EE" w:rsidRDefault="00AC79EE" w:rsidP="00AC79EE">
      <w:pPr>
        <w:tabs>
          <w:tab w:val="left" w:pos="8505"/>
        </w:tabs>
        <w:jc w:val="center"/>
        <w:rPr>
          <w:b/>
          <w:sz w:val="28"/>
          <w:szCs w:val="28"/>
          <w:lang w:val="ru-RU"/>
        </w:rPr>
      </w:pPr>
    </w:p>
    <w:p w14:paraId="75068205" w14:textId="77777777" w:rsidR="00AC79EE" w:rsidRDefault="00AC79EE" w:rsidP="00AC79EE">
      <w:pPr>
        <w:tabs>
          <w:tab w:val="left" w:pos="8505"/>
        </w:tabs>
        <w:jc w:val="center"/>
        <w:rPr>
          <w:b/>
          <w:sz w:val="28"/>
          <w:szCs w:val="28"/>
          <w:lang w:val="ru-RU"/>
        </w:rPr>
      </w:pPr>
    </w:p>
    <w:p w14:paraId="15B6E21F" w14:textId="77777777" w:rsidR="00A02B45" w:rsidRDefault="00AC79EE" w:rsidP="00AC79EE">
      <w:pPr>
        <w:tabs>
          <w:tab w:val="left" w:pos="8505"/>
        </w:tabs>
        <w:jc w:val="center"/>
        <w:rPr>
          <w:sz w:val="28"/>
          <w:szCs w:val="28"/>
          <w:lang w:val="ru-RU"/>
        </w:rPr>
      </w:pPr>
      <w:r w:rsidRPr="00AC79EE">
        <w:rPr>
          <w:b/>
          <w:sz w:val="28"/>
          <w:szCs w:val="28"/>
          <w:lang w:val="ru-RU"/>
        </w:rPr>
        <w:t xml:space="preserve">О проекте решения Совета Кореновского городского поселения Кореновского </w:t>
      </w:r>
      <w:r w:rsidR="0081793E" w:rsidRPr="00AC79EE">
        <w:rPr>
          <w:b/>
          <w:color w:val="000000"/>
          <w:sz w:val="28"/>
          <w:szCs w:val="28"/>
          <w:lang w:val="ru-RU"/>
        </w:rPr>
        <w:t xml:space="preserve">муниципального </w:t>
      </w:r>
      <w:r w:rsidRPr="00AC79EE">
        <w:rPr>
          <w:b/>
          <w:sz w:val="28"/>
          <w:szCs w:val="28"/>
          <w:lang w:val="ru-RU"/>
        </w:rPr>
        <w:t xml:space="preserve">района </w:t>
      </w:r>
      <w:r w:rsidR="0081793E" w:rsidRPr="0081793E">
        <w:rPr>
          <w:b/>
          <w:bCs/>
          <w:sz w:val="28"/>
          <w:szCs w:val="28"/>
          <w:lang w:val="ru-RU"/>
        </w:rPr>
        <w:t>Краснодарского края</w:t>
      </w:r>
      <w:r w:rsidR="0081793E" w:rsidRPr="0081793E">
        <w:rPr>
          <w:sz w:val="28"/>
          <w:szCs w:val="28"/>
          <w:lang w:val="ru-RU"/>
        </w:rPr>
        <w:t xml:space="preserve"> </w:t>
      </w:r>
    </w:p>
    <w:p w14:paraId="240D6CBF" w14:textId="77777777" w:rsidR="00A02B45" w:rsidRDefault="00AC79EE" w:rsidP="00AC79EE">
      <w:pPr>
        <w:tabs>
          <w:tab w:val="left" w:pos="8505"/>
        </w:tabs>
        <w:jc w:val="center"/>
        <w:rPr>
          <w:b/>
          <w:color w:val="000000"/>
          <w:sz w:val="28"/>
          <w:szCs w:val="28"/>
          <w:lang w:val="ru-RU"/>
        </w:rPr>
      </w:pPr>
      <w:r w:rsidRPr="00AC79EE">
        <w:rPr>
          <w:b/>
          <w:sz w:val="28"/>
          <w:szCs w:val="28"/>
          <w:lang w:val="ru-RU"/>
        </w:rPr>
        <w:t>«</w:t>
      </w:r>
      <w:r w:rsidRPr="00AC79EE">
        <w:rPr>
          <w:b/>
          <w:color w:val="000000"/>
          <w:sz w:val="28"/>
          <w:szCs w:val="28"/>
          <w:lang w:val="ru-RU"/>
        </w:rPr>
        <w:t xml:space="preserve">О передаче полномочий по осуществлению внутреннего </w:t>
      </w:r>
    </w:p>
    <w:p w14:paraId="321198AE" w14:textId="77777777" w:rsidR="00AC79EE" w:rsidRPr="00AC79EE" w:rsidRDefault="00AC79EE" w:rsidP="00AC79EE">
      <w:pPr>
        <w:tabs>
          <w:tab w:val="left" w:pos="8505"/>
        </w:tabs>
        <w:jc w:val="center"/>
        <w:rPr>
          <w:b/>
          <w:color w:val="000000"/>
          <w:sz w:val="28"/>
          <w:szCs w:val="28"/>
          <w:lang w:val="ru-RU"/>
        </w:rPr>
      </w:pPr>
      <w:r w:rsidRPr="00AC79EE">
        <w:rPr>
          <w:b/>
          <w:color w:val="000000"/>
          <w:sz w:val="28"/>
          <w:szCs w:val="28"/>
          <w:lang w:val="ru-RU"/>
        </w:rPr>
        <w:t>муниципального финансового контроля»</w:t>
      </w:r>
    </w:p>
    <w:p w14:paraId="681B1503" w14:textId="77777777" w:rsidR="00AC79EE" w:rsidRPr="00AC79EE" w:rsidRDefault="00AC79EE" w:rsidP="00AC79EE">
      <w:pPr>
        <w:ind w:firstLine="851"/>
        <w:jc w:val="both"/>
        <w:rPr>
          <w:b/>
          <w:sz w:val="28"/>
          <w:szCs w:val="28"/>
          <w:lang w:val="ru-RU"/>
        </w:rPr>
      </w:pPr>
    </w:p>
    <w:p w14:paraId="72021111" w14:textId="77777777" w:rsidR="00AC79EE" w:rsidRPr="00AC79EE" w:rsidRDefault="00AC79EE" w:rsidP="00AC79EE">
      <w:pPr>
        <w:ind w:firstLine="851"/>
        <w:jc w:val="both"/>
        <w:rPr>
          <w:sz w:val="28"/>
          <w:szCs w:val="28"/>
          <w:lang w:val="ru-RU"/>
        </w:rPr>
      </w:pPr>
    </w:p>
    <w:p w14:paraId="5455B87A" w14:textId="77777777" w:rsidR="00AC79EE" w:rsidRPr="00AC79EE" w:rsidRDefault="00AC79EE" w:rsidP="00AC79EE">
      <w:pPr>
        <w:ind w:firstLine="709"/>
        <w:jc w:val="both"/>
        <w:rPr>
          <w:sz w:val="28"/>
          <w:szCs w:val="28"/>
          <w:lang w:val="ru-RU"/>
        </w:rPr>
      </w:pPr>
      <w:r w:rsidRPr="00AC79EE">
        <w:rPr>
          <w:sz w:val="28"/>
          <w:szCs w:val="28"/>
          <w:lang w:val="ru-RU"/>
        </w:rPr>
        <w:t xml:space="preserve">В соответствии с решением Совета Кореновского городского поселения Кореновского </w:t>
      </w:r>
      <w:r w:rsidR="0081793E">
        <w:rPr>
          <w:sz w:val="28"/>
          <w:szCs w:val="28"/>
          <w:lang w:val="ru-RU"/>
        </w:rPr>
        <w:t xml:space="preserve">муниципального </w:t>
      </w:r>
      <w:r w:rsidR="0081793E" w:rsidRPr="00AC79EE">
        <w:rPr>
          <w:sz w:val="28"/>
          <w:szCs w:val="28"/>
          <w:lang w:val="ru-RU"/>
        </w:rPr>
        <w:t>района</w:t>
      </w:r>
      <w:r w:rsidR="0081793E">
        <w:rPr>
          <w:sz w:val="28"/>
          <w:szCs w:val="28"/>
          <w:lang w:val="ru-RU"/>
        </w:rPr>
        <w:t xml:space="preserve"> Краснодарского края</w:t>
      </w:r>
      <w:r w:rsidR="0081793E" w:rsidRPr="00AC79EE">
        <w:rPr>
          <w:sz w:val="28"/>
          <w:szCs w:val="28"/>
          <w:lang w:val="ru-RU"/>
        </w:rPr>
        <w:t xml:space="preserve"> </w:t>
      </w:r>
      <w:r w:rsidRPr="00AC79EE">
        <w:rPr>
          <w:sz w:val="28"/>
          <w:szCs w:val="28"/>
          <w:lang w:val="ru-RU"/>
        </w:rPr>
        <w:t>от 22 апреля 2014 года № 426 «Об утверждении Положения «О порядке внесения проектов нормативных правовых актов в Совет Кореновского городского поселения</w:t>
      </w:r>
      <w:r w:rsidR="0081793E" w:rsidRPr="0081793E">
        <w:rPr>
          <w:sz w:val="28"/>
          <w:szCs w:val="28"/>
          <w:lang w:val="ru-RU"/>
        </w:rPr>
        <w:t xml:space="preserve"> </w:t>
      </w:r>
      <w:r w:rsidR="0081793E" w:rsidRPr="00AC79EE">
        <w:rPr>
          <w:sz w:val="28"/>
          <w:szCs w:val="28"/>
          <w:lang w:val="ru-RU"/>
        </w:rPr>
        <w:t xml:space="preserve">Кореновского </w:t>
      </w:r>
      <w:r w:rsidR="0081793E">
        <w:rPr>
          <w:sz w:val="28"/>
          <w:szCs w:val="28"/>
          <w:lang w:val="ru-RU"/>
        </w:rPr>
        <w:t xml:space="preserve">муниципального </w:t>
      </w:r>
      <w:r w:rsidR="0081793E" w:rsidRPr="00AC79EE">
        <w:rPr>
          <w:sz w:val="28"/>
          <w:szCs w:val="28"/>
          <w:lang w:val="ru-RU"/>
        </w:rPr>
        <w:t>района</w:t>
      </w:r>
      <w:r w:rsidR="0081793E">
        <w:rPr>
          <w:sz w:val="28"/>
          <w:szCs w:val="28"/>
          <w:lang w:val="ru-RU"/>
        </w:rPr>
        <w:t xml:space="preserve"> Краснодарского края</w:t>
      </w:r>
      <w:r w:rsidRPr="00AC79EE">
        <w:rPr>
          <w:sz w:val="28"/>
          <w:szCs w:val="28"/>
          <w:lang w:val="ru-RU"/>
        </w:rPr>
        <w:t xml:space="preserve">», администрация Кореновского городского поселения </w:t>
      </w:r>
      <w:r w:rsidR="0081793E" w:rsidRPr="00AC79EE">
        <w:rPr>
          <w:sz w:val="28"/>
          <w:szCs w:val="28"/>
          <w:lang w:val="ru-RU"/>
        </w:rPr>
        <w:t xml:space="preserve">Кореновского </w:t>
      </w:r>
      <w:r w:rsidR="0081793E">
        <w:rPr>
          <w:sz w:val="28"/>
          <w:szCs w:val="28"/>
          <w:lang w:val="ru-RU"/>
        </w:rPr>
        <w:t xml:space="preserve">муниципального </w:t>
      </w:r>
      <w:r w:rsidR="0081793E" w:rsidRPr="00AC79EE">
        <w:rPr>
          <w:sz w:val="28"/>
          <w:szCs w:val="28"/>
          <w:lang w:val="ru-RU"/>
        </w:rPr>
        <w:t>района</w:t>
      </w:r>
      <w:r w:rsidR="0081793E">
        <w:rPr>
          <w:sz w:val="28"/>
          <w:szCs w:val="28"/>
          <w:lang w:val="ru-RU"/>
        </w:rPr>
        <w:t xml:space="preserve"> Краснодарского края</w:t>
      </w:r>
      <w:r w:rsidR="0081793E" w:rsidRPr="00AC79EE">
        <w:rPr>
          <w:sz w:val="28"/>
          <w:szCs w:val="28"/>
          <w:lang w:val="ru-RU"/>
        </w:rPr>
        <w:t xml:space="preserve"> </w:t>
      </w:r>
      <w:r w:rsidRPr="00AC79EE">
        <w:rPr>
          <w:sz w:val="28"/>
          <w:szCs w:val="28"/>
          <w:lang w:val="ru-RU"/>
        </w:rPr>
        <w:t>п о с т а н о в л я е т:</w:t>
      </w:r>
    </w:p>
    <w:p w14:paraId="77931189" w14:textId="77777777" w:rsidR="00AC79EE" w:rsidRPr="00AC79EE" w:rsidRDefault="00AC79EE" w:rsidP="00AC79EE">
      <w:pPr>
        <w:shd w:val="clear" w:color="auto" w:fill="FFFFFF"/>
        <w:autoSpaceDE w:val="0"/>
        <w:ind w:firstLine="709"/>
        <w:jc w:val="both"/>
        <w:rPr>
          <w:sz w:val="28"/>
          <w:szCs w:val="28"/>
          <w:lang w:val="ru-RU"/>
        </w:rPr>
      </w:pPr>
      <w:r w:rsidRPr="00AC79EE">
        <w:rPr>
          <w:sz w:val="28"/>
          <w:szCs w:val="28"/>
          <w:lang w:val="ru-RU"/>
        </w:rPr>
        <w:t xml:space="preserve">1. Согласиться с проектом решения Совета Кореновского городского поселения </w:t>
      </w:r>
      <w:r w:rsidR="0081793E" w:rsidRPr="00AC79EE">
        <w:rPr>
          <w:sz w:val="28"/>
          <w:szCs w:val="28"/>
          <w:lang w:val="ru-RU"/>
        </w:rPr>
        <w:t xml:space="preserve">Кореновского </w:t>
      </w:r>
      <w:r w:rsidR="0081793E">
        <w:rPr>
          <w:sz w:val="28"/>
          <w:szCs w:val="28"/>
          <w:lang w:val="ru-RU"/>
        </w:rPr>
        <w:t xml:space="preserve">муниципального </w:t>
      </w:r>
      <w:r w:rsidR="0081793E" w:rsidRPr="00AC79EE">
        <w:rPr>
          <w:sz w:val="28"/>
          <w:szCs w:val="28"/>
          <w:lang w:val="ru-RU"/>
        </w:rPr>
        <w:t>района</w:t>
      </w:r>
      <w:r w:rsidR="0081793E">
        <w:rPr>
          <w:sz w:val="28"/>
          <w:szCs w:val="28"/>
          <w:lang w:val="ru-RU"/>
        </w:rPr>
        <w:t xml:space="preserve"> Краснодарского края</w:t>
      </w:r>
      <w:r w:rsidR="0081793E" w:rsidRPr="00AC79EE">
        <w:rPr>
          <w:sz w:val="28"/>
          <w:szCs w:val="28"/>
          <w:lang w:val="ru-RU"/>
        </w:rPr>
        <w:t xml:space="preserve"> </w:t>
      </w:r>
      <w:r w:rsidRPr="00AC79EE">
        <w:rPr>
          <w:sz w:val="28"/>
          <w:szCs w:val="28"/>
          <w:lang w:val="ru-RU"/>
        </w:rPr>
        <w:t>«</w:t>
      </w:r>
      <w:r w:rsidRPr="00AC79EE">
        <w:rPr>
          <w:bCs/>
          <w:color w:val="000000"/>
          <w:sz w:val="28"/>
          <w:szCs w:val="28"/>
          <w:lang w:val="ru-RU"/>
        </w:rPr>
        <w:t xml:space="preserve">О передаче </w:t>
      </w:r>
      <w:r w:rsidRPr="00AC79EE">
        <w:rPr>
          <w:color w:val="000000"/>
          <w:sz w:val="28"/>
          <w:szCs w:val="28"/>
          <w:lang w:val="ru-RU"/>
        </w:rPr>
        <w:t>полномочий по осуществлению внутреннего муниципального финансового контроля</w:t>
      </w:r>
      <w:r w:rsidRPr="00AC79EE">
        <w:rPr>
          <w:sz w:val="28"/>
          <w:szCs w:val="28"/>
          <w:lang w:val="ru-RU"/>
        </w:rPr>
        <w:t xml:space="preserve">». </w:t>
      </w:r>
    </w:p>
    <w:p w14:paraId="6014A037" w14:textId="77777777" w:rsidR="00AC79EE" w:rsidRPr="00AC79EE" w:rsidRDefault="00AC79EE" w:rsidP="00AC79EE">
      <w:pPr>
        <w:shd w:val="clear" w:color="auto" w:fill="FFFFFF"/>
        <w:autoSpaceDE w:val="0"/>
        <w:ind w:firstLine="709"/>
        <w:jc w:val="both"/>
        <w:rPr>
          <w:sz w:val="28"/>
          <w:szCs w:val="28"/>
          <w:lang w:val="ru-RU"/>
        </w:rPr>
      </w:pPr>
      <w:r w:rsidRPr="00AC79EE">
        <w:rPr>
          <w:sz w:val="28"/>
          <w:szCs w:val="28"/>
          <w:lang w:val="ru-RU"/>
        </w:rPr>
        <w:t>2. Направить проект решения «</w:t>
      </w:r>
      <w:r w:rsidRPr="00AC79EE">
        <w:rPr>
          <w:bCs/>
          <w:color w:val="000000"/>
          <w:sz w:val="28"/>
          <w:szCs w:val="28"/>
          <w:lang w:val="ru-RU"/>
        </w:rPr>
        <w:t xml:space="preserve">О передаче </w:t>
      </w:r>
      <w:r w:rsidRPr="00AC79EE">
        <w:rPr>
          <w:color w:val="000000"/>
          <w:sz w:val="28"/>
          <w:szCs w:val="28"/>
          <w:lang w:val="ru-RU"/>
        </w:rPr>
        <w:t>полномочий по осуществлению внутреннего муниципального финансового контроля</w:t>
      </w:r>
      <w:r w:rsidRPr="00AC79EE">
        <w:rPr>
          <w:sz w:val="28"/>
          <w:szCs w:val="28"/>
          <w:lang w:val="ru-RU"/>
        </w:rPr>
        <w:t xml:space="preserve">» в Совет Кореновского городского поселения </w:t>
      </w:r>
      <w:r w:rsidR="0081793E" w:rsidRPr="00AC79EE">
        <w:rPr>
          <w:sz w:val="28"/>
          <w:szCs w:val="28"/>
          <w:lang w:val="ru-RU"/>
        </w:rPr>
        <w:t xml:space="preserve">Кореновского </w:t>
      </w:r>
      <w:r w:rsidR="0081793E">
        <w:rPr>
          <w:sz w:val="28"/>
          <w:szCs w:val="28"/>
          <w:lang w:val="ru-RU"/>
        </w:rPr>
        <w:t xml:space="preserve">муниципального </w:t>
      </w:r>
      <w:r w:rsidR="0081793E" w:rsidRPr="00AC79EE">
        <w:rPr>
          <w:sz w:val="28"/>
          <w:szCs w:val="28"/>
          <w:lang w:val="ru-RU"/>
        </w:rPr>
        <w:t>района</w:t>
      </w:r>
      <w:r w:rsidR="0081793E">
        <w:rPr>
          <w:sz w:val="28"/>
          <w:szCs w:val="28"/>
          <w:lang w:val="ru-RU"/>
        </w:rPr>
        <w:t xml:space="preserve"> Краснодарского края</w:t>
      </w:r>
      <w:r w:rsidR="0081793E" w:rsidRPr="00AC79EE">
        <w:rPr>
          <w:sz w:val="28"/>
          <w:szCs w:val="28"/>
          <w:lang w:val="ru-RU"/>
        </w:rPr>
        <w:t xml:space="preserve"> </w:t>
      </w:r>
      <w:r w:rsidRPr="00AC79EE">
        <w:rPr>
          <w:sz w:val="28"/>
          <w:szCs w:val="28"/>
          <w:lang w:val="ru-RU"/>
        </w:rPr>
        <w:t>для рассмотрения в установленном порядке (прилагается).</w:t>
      </w:r>
    </w:p>
    <w:p w14:paraId="12534A1B" w14:textId="77777777" w:rsidR="00AC79EE" w:rsidRPr="00AC79EE" w:rsidRDefault="00AC79EE" w:rsidP="00AC79EE">
      <w:pPr>
        <w:ind w:firstLine="709"/>
        <w:jc w:val="both"/>
        <w:rPr>
          <w:sz w:val="28"/>
          <w:szCs w:val="28"/>
          <w:lang w:val="ru-RU"/>
        </w:rPr>
      </w:pPr>
      <w:r w:rsidRPr="00AC79EE">
        <w:rPr>
          <w:sz w:val="28"/>
          <w:szCs w:val="28"/>
          <w:lang w:val="ru-RU"/>
        </w:rPr>
        <w:t xml:space="preserve">3. Назначить представителем главы Кореновского городского поселения Кореновского </w:t>
      </w:r>
      <w:r w:rsidR="00BF21ED">
        <w:rPr>
          <w:sz w:val="28"/>
          <w:szCs w:val="28"/>
          <w:lang w:val="ru-RU"/>
        </w:rPr>
        <w:t xml:space="preserve">муниципального </w:t>
      </w:r>
      <w:r w:rsidRPr="00AC79EE">
        <w:rPr>
          <w:sz w:val="28"/>
          <w:szCs w:val="28"/>
          <w:lang w:val="ru-RU"/>
        </w:rPr>
        <w:t>района</w:t>
      </w:r>
      <w:r w:rsidR="00BF21ED">
        <w:rPr>
          <w:sz w:val="28"/>
          <w:szCs w:val="28"/>
          <w:lang w:val="ru-RU"/>
        </w:rPr>
        <w:t xml:space="preserve"> Краснодарского края</w:t>
      </w:r>
      <w:r w:rsidRPr="00AC79EE">
        <w:rPr>
          <w:sz w:val="28"/>
          <w:szCs w:val="28"/>
          <w:lang w:val="ru-RU"/>
        </w:rPr>
        <w:t xml:space="preserve"> при обсуждении данного проекта решения в Совете Кореновского городского поселения начальника финансово-экономического отдела администрации Кореновского городского поселения </w:t>
      </w:r>
      <w:r w:rsidR="00BF21ED" w:rsidRPr="00AC79EE">
        <w:rPr>
          <w:sz w:val="28"/>
          <w:szCs w:val="28"/>
          <w:lang w:val="ru-RU"/>
        </w:rPr>
        <w:t xml:space="preserve">Кореновского </w:t>
      </w:r>
      <w:r w:rsidR="00BF21ED">
        <w:rPr>
          <w:sz w:val="28"/>
          <w:szCs w:val="28"/>
          <w:lang w:val="ru-RU"/>
        </w:rPr>
        <w:t xml:space="preserve">муниципального </w:t>
      </w:r>
      <w:r w:rsidR="00BF21ED" w:rsidRPr="00AC79EE">
        <w:rPr>
          <w:sz w:val="28"/>
          <w:szCs w:val="28"/>
          <w:lang w:val="ru-RU"/>
        </w:rPr>
        <w:t>района</w:t>
      </w:r>
      <w:r w:rsidR="00BF21ED">
        <w:rPr>
          <w:sz w:val="28"/>
          <w:szCs w:val="28"/>
          <w:lang w:val="ru-RU"/>
        </w:rPr>
        <w:t xml:space="preserve"> Краснодарского края С.Б. Максимову</w:t>
      </w:r>
      <w:r w:rsidRPr="00AC79EE">
        <w:rPr>
          <w:sz w:val="28"/>
          <w:szCs w:val="28"/>
          <w:lang w:val="ru-RU"/>
        </w:rPr>
        <w:t>.</w:t>
      </w:r>
    </w:p>
    <w:p w14:paraId="204EA568" w14:textId="77777777" w:rsidR="00BF21ED" w:rsidRDefault="00AC79EE" w:rsidP="00BF21ED">
      <w:pPr>
        <w:ind w:firstLine="709"/>
        <w:jc w:val="both"/>
        <w:rPr>
          <w:sz w:val="28"/>
          <w:szCs w:val="28"/>
          <w:lang w:val="ru-RU"/>
        </w:rPr>
      </w:pPr>
      <w:r w:rsidRPr="00AC79EE">
        <w:rPr>
          <w:sz w:val="28"/>
          <w:szCs w:val="28"/>
          <w:lang w:val="ru-RU"/>
        </w:rPr>
        <w:t xml:space="preserve">4. Общему отделу администрации Кореновского городского поселения Кореновского </w:t>
      </w:r>
      <w:r w:rsidR="00BF21ED">
        <w:rPr>
          <w:sz w:val="28"/>
          <w:szCs w:val="28"/>
          <w:lang w:val="ru-RU"/>
        </w:rPr>
        <w:t xml:space="preserve">муниципального </w:t>
      </w:r>
      <w:r w:rsidR="00BF21ED" w:rsidRPr="00AC79EE">
        <w:rPr>
          <w:sz w:val="28"/>
          <w:szCs w:val="28"/>
          <w:lang w:val="ru-RU"/>
        </w:rPr>
        <w:t>района</w:t>
      </w:r>
      <w:r w:rsidR="00BF21ED">
        <w:rPr>
          <w:sz w:val="28"/>
          <w:szCs w:val="28"/>
          <w:lang w:val="ru-RU"/>
        </w:rPr>
        <w:t xml:space="preserve"> Краснодарского края</w:t>
      </w:r>
      <w:r w:rsidR="00BF21ED" w:rsidRPr="00AC79EE">
        <w:rPr>
          <w:sz w:val="28"/>
          <w:szCs w:val="28"/>
          <w:lang w:val="ru-RU"/>
        </w:rPr>
        <w:t xml:space="preserve"> </w:t>
      </w:r>
      <w:r w:rsidRPr="00AC79EE">
        <w:rPr>
          <w:sz w:val="28"/>
          <w:szCs w:val="28"/>
          <w:lang w:val="ru-RU"/>
        </w:rPr>
        <w:t>(</w:t>
      </w:r>
      <w:r w:rsidR="00BF21ED">
        <w:rPr>
          <w:sz w:val="28"/>
          <w:szCs w:val="28"/>
          <w:lang w:val="ru-RU"/>
        </w:rPr>
        <w:t>Козыренко</w:t>
      </w:r>
      <w:r w:rsidRPr="00AC79EE">
        <w:rPr>
          <w:sz w:val="28"/>
          <w:szCs w:val="28"/>
          <w:lang w:val="ru-RU"/>
        </w:rPr>
        <w:t xml:space="preserve">) </w:t>
      </w:r>
      <w:r w:rsidRPr="00AC79EE">
        <w:rPr>
          <w:sz w:val="28"/>
          <w:szCs w:val="28"/>
          <w:lang w:val="ru-RU"/>
        </w:rPr>
        <w:lastRenderedPageBreak/>
        <w:t xml:space="preserve">обеспечить размещение настоящего постановления на официальном </w:t>
      </w:r>
      <w:r w:rsidR="00BF21ED">
        <w:rPr>
          <w:sz w:val="28"/>
          <w:szCs w:val="28"/>
          <w:lang w:val="ru-RU"/>
        </w:rPr>
        <w:t>портале</w:t>
      </w:r>
      <w:r w:rsidRPr="00AC79EE">
        <w:rPr>
          <w:sz w:val="28"/>
          <w:szCs w:val="28"/>
          <w:lang w:val="ru-RU"/>
        </w:rPr>
        <w:t xml:space="preserve"> Кореновского</w:t>
      </w:r>
      <w:r w:rsidR="00BF21ED">
        <w:rPr>
          <w:sz w:val="28"/>
          <w:szCs w:val="28"/>
          <w:lang w:val="ru-RU"/>
        </w:rPr>
        <w:t xml:space="preserve"> </w:t>
      </w:r>
      <w:r w:rsidRPr="00AC79EE">
        <w:rPr>
          <w:sz w:val="28"/>
          <w:szCs w:val="28"/>
          <w:lang w:val="ru-RU"/>
        </w:rPr>
        <w:t xml:space="preserve">городского поселения Кореновского </w:t>
      </w:r>
      <w:r w:rsidR="00BF21ED">
        <w:rPr>
          <w:sz w:val="28"/>
          <w:szCs w:val="28"/>
          <w:lang w:val="ru-RU"/>
        </w:rPr>
        <w:t xml:space="preserve">муниципального </w:t>
      </w:r>
      <w:r w:rsidR="00BF21ED" w:rsidRPr="00AC79EE">
        <w:rPr>
          <w:sz w:val="28"/>
          <w:szCs w:val="28"/>
          <w:lang w:val="ru-RU"/>
        </w:rPr>
        <w:t>района</w:t>
      </w:r>
      <w:r w:rsidR="00BF21ED">
        <w:rPr>
          <w:sz w:val="28"/>
          <w:szCs w:val="28"/>
          <w:lang w:val="ru-RU"/>
        </w:rPr>
        <w:t xml:space="preserve"> Краснодарского края</w:t>
      </w:r>
      <w:r w:rsidR="00BF21ED" w:rsidRPr="00AC79EE">
        <w:rPr>
          <w:sz w:val="28"/>
          <w:szCs w:val="28"/>
          <w:lang w:val="ru-RU"/>
        </w:rPr>
        <w:t xml:space="preserve"> </w:t>
      </w:r>
    </w:p>
    <w:p w14:paraId="042C5815" w14:textId="77777777" w:rsidR="00AC79EE" w:rsidRPr="00AC79EE" w:rsidRDefault="00AC79EE" w:rsidP="00BF21ED">
      <w:pPr>
        <w:ind w:firstLine="709"/>
        <w:jc w:val="both"/>
        <w:rPr>
          <w:sz w:val="28"/>
          <w:szCs w:val="28"/>
          <w:lang w:val="ru-RU"/>
        </w:rPr>
      </w:pPr>
      <w:r w:rsidRPr="00AC79EE">
        <w:rPr>
          <w:sz w:val="28"/>
          <w:szCs w:val="28"/>
          <w:lang w:val="ru-RU"/>
        </w:rPr>
        <w:t>5. Постановление вступает в силу со дня его подписания.</w:t>
      </w:r>
    </w:p>
    <w:p w14:paraId="343BD42E" w14:textId="77777777" w:rsidR="00AC79EE" w:rsidRPr="00AC79EE" w:rsidRDefault="00AC79EE" w:rsidP="00AC79EE">
      <w:pPr>
        <w:rPr>
          <w:sz w:val="28"/>
          <w:szCs w:val="28"/>
          <w:lang w:val="ru-RU"/>
        </w:rPr>
      </w:pPr>
    </w:p>
    <w:p w14:paraId="7647A52D" w14:textId="77777777" w:rsidR="00AC79EE" w:rsidRPr="00AC79EE" w:rsidRDefault="00AC79EE" w:rsidP="00AC79EE">
      <w:pPr>
        <w:rPr>
          <w:sz w:val="28"/>
          <w:szCs w:val="28"/>
          <w:lang w:val="ru-RU"/>
        </w:rPr>
      </w:pPr>
    </w:p>
    <w:p w14:paraId="35989F97" w14:textId="77777777" w:rsidR="00AC79EE" w:rsidRPr="00AC79EE" w:rsidRDefault="00A02B45" w:rsidP="00AC79EE">
      <w:pPr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Исполняющий </w:t>
      </w:r>
      <w:r>
        <w:rPr>
          <w:sz w:val="28"/>
          <w:szCs w:val="28"/>
          <w:lang w:val="ru-RU"/>
        </w:rPr>
        <w:t>обязанности главы</w:t>
      </w:r>
    </w:p>
    <w:p w14:paraId="3B2F4197" w14:textId="77777777" w:rsidR="00AC79EE" w:rsidRPr="00AC79EE" w:rsidRDefault="00AC79EE" w:rsidP="00AC79EE">
      <w:pPr>
        <w:rPr>
          <w:sz w:val="28"/>
          <w:szCs w:val="28"/>
          <w:lang w:val="ru-RU"/>
        </w:rPr>
      </w:pPr>
      <w:r w:rsidRPr="00AC79EE">
        <w:rPr>
          <w:sz w:val="28"/>
          <w:szCs w:val="28"/>
          <w:lang w:val="ru-RU"/>
        </w:rPr>
        <w:t>Кореновского городского поселения</w:t>
      </w:r>
    </w:p>
    <w:p w14:paraId="1EF4209D" w14:textId="77777777" w:rsidR="00A02B45" w:rsidRDefault="00AC79EE" w:rsidP="0081793E">
      <w:pPr>
        <w:rPr>
          <w:sz w:val="28"/>
          <w:szCs w:val="28"/>
          <w:lang w:val="ru-RU"/>
        </w:rPr>
      </w:pPr>
      <w:r w:rsidRPr="00AC79EE">
        <w:rPr>
          <w:sz w:val="28"/>
          <w:szCs w:val="28"/>
          <w:lang w:val="ru-RU"/>
        </w:rPr>
        <w:t xml:space="preserve">Кореновского </w:t>
      </w:r>
      <w:r w:rsidR="00A02B45">
        <w:rPr>
          <w:sz w:val="28"/>
          <w:szCs w:val="28"/>
          <w:lang w:val="ru-RU"/>
        </w:rPr>
        <w:t xml:space="preserve">муниципального </w:t>
      </w:r>
      <w:r w:rsidRPr="00AC79EE">
        <w:rPr>
          <w:sz w:val="28"/>
          <w:szCs w:val="28"/>
          <w:lang w:val="ru-RU"/>
        </w:rPr>
        <w:t>района</w:t>
      </w:r>
    </w:p>
    <w:p w14:paraId="1693E9F3" w14:textId="77777777" w:rsidR="00AC79EE" w:rsidRDefault="00A02B45" w:rsidP="0081793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Краснодарского края</w:t>
      </w:r>
      <w:r w:rsidR="00AC79EE">
        <w:rPr>
          <w:sz w:val="28"/>
          <w:szCs w:val="28"/>
          <w:lang w:val="ru-RU"/>
        </w:rPr>
        <w:t xml:space="preserve">   </w:t>
      </w:r>
      <w:r w:rsidR="00AC79EE" w:rsidRPr="00AC79EE">
        <w:rPr>
          <w:sz w:val="28"/>
          <w:szCs w:val="28"/>
          <w:lang w:val="ru-RU"/>
        </w:rPr>
        <w:tab/>
      </w:r>
      <w:r w:rsidR="00AC79EE" w:rsidRPr="00AC79EE">
        <w:rPr>
          <w:sz w:val="28"/>
          <w:szCs w:val="28"/>
          <w:lang w:val="ru-RU"/>
        </w:rPr>
        <w:tab/>
      </w:r>
      <w:r w:rsidR="00AC79EE" w:rsidRPr="00AC79EE">
        <w:rPr>
          <w:sz w:val="28"/>
          <w:szCs w:val="28"/>
          <w:lang w:val="ru-RU"/>
        </w:rPr>
        <w:tab/>
      </w:r>
      <w:r w:rsidR="00AC79EE" w:rsidRPr="00AC79EE">
        <w:rPr>
          <w:sz w:val="28"/>
          <w:szCs w:val="28"/>
          <w:lang w:val="ru-RU"/>
        </w:rPr>
        <w:tab/>
      </w:r>
      <w:r w:rsidR="00AC79EE" w:rsidRPr="00AC79EE">
        <w:rPr>
          <w:sz w:val="28"/>
          <w:szCs w:val="28"/>
          <w:lang w:val="ru-RU"/>
        </w:rPr>
        <w:tab/>
        <w:t xml:space="preserve">                     </w:t>
      </w:r>
      <w:r>
        <w:rPr>
          <w:sz w:val="28"/>
          <w:szCs w:val="28"/>
          <w:lang w:val="ru-RU"/>
        </w:rPr>
        <w:t xml:space="preserve">     Я.Е. Слепокурова</w:t>
      </w:r>
    </w:p>
    <w:p w14:paraId="4382CA9F" w14:textId="77777777" w:rsidR="00A02B45" w:rsidRDefault="00A02B45" w:rsidP="0081793E">
      <w:pPr>
        <w:rPr>
          <w:sz w:val="28"/>
          <w:szCs w:val="28"/>
          <w:lang w:val="ru-RU"/>
        </w:rPr>
      </w:pPr>
    </w:p>
    <w:p w14:paraId="0BA40A36" w14:textId="77777777" w:rsidR="00A02B45" w:rsidRDefault="00A02B45" w:rsidP="0081793E">
      <w:pPr>
        <w:rPr>
          <w:sz w:val="28"/>
          <w:szCs w:val="28"/>
          <w:lang w:val="ru-RU"/>
        </w:rPr>
      </w:pPr>
    </w:p>
    <w:p w14:paraId="2F2861EE" w14:textId="77777777" w:rsidR="00A02B45" w:rsidRDefault="00A02B45" w:rsidP="0081793E">
      <w:pPr>
        <w:rPr>
          <w:sz w:val="28"/>
          <w:szCs w:val="28"/>
          <w:lang w:val="ru-RU"/>
        </w:rPr>
      </w:pPr>
    </w:p>
    <w:p w14:paraId="3B41B6A9" w14:textId="77777777" w:rsidR="00A02B45" w:rsidRDefault="00A02B45" w:rsidP="0081793E">
      <w:pPr>
        <w:rPr>
          <w:sz w:val="28"/>
          <w:szCs w:val="28"/>
          <w:lang w:val="ru-RU"/>
        </w:rPr>
      </w:pPr>
    </w:p>
    <w:p w14:paraId="63094B02" w14:textId="77777777" w:rsidR="00A02B45" w:rsidRDefault="00A02B45" w:rsidP="0081793E">
      <w:pPr>
        <w:rPr>
          <w:sz w:val="28"/>
          <w:szCs w:val="28"/>
          <w:lang w:val="ru-RU"/>
        </w:rPr>
      </w:pPr>
    </w:p>
    <w:p w14:paraId="768F6EDB" w14:textId="77777777" w:rsidR="00A02B45" w:rsidRDefault="00A02B45" w:rsidP="0081793E">
      <w:pPr>
        <w:rPr>
          <w:sz w:val="28"/>
          <w:szCs w:val="28"/>
          <w:lang w:val="ru-RU"/>
        </w:rPr>
      </w:pPr>
    </w:p>
    <w:p w14:paraId="779CAD4F" w14:textId="77777777" w:rsidR="00A02B45" w:rsidRDefault="00A02B45" w:rsidP="0081793E">
      <w:pPr>
        <w:rPr>
          <w:sz w:val="28"/>
          <w:szCs w:val="28"/>
          <w:lang w:val="ru-RU"/>
        </w:rPr>
      </w:pPr>
    </w:p>
    <w:p w14:paraId="50B1A350" w14:textId="77777777" w:rsidR="00A02B45" w:rsidRDefault="00A02B45" w:rsidP="0081793E">
      <w:pPr>
        <w:rPr>
          <w:sz w:val="28"/>
          <w:szCs w:val="28"/>
          <w:lang w:val="ru-RU"/>
        </w:rPr>
      </w:pPr>
    </w:p>
    <w:p w14:paraId="49D31864" w14:textId="77777777" w:rsidR="00A02B45" w:rsidRDefault="00A02B45" w:rsidP="0081793E">
      <w:pPr>
        <w:rPr>
          <w:sz w:val="28"/>
          <w:szCs w:val="28"/>
          <w:lang w:val="ru-RU"/>
        </w:rPr>
      </w:pPr>
    </w:p>
    <w:p w14:paraId="425B967C" w14:textId="77777777" w:rsidR="00A02B45" w:rsidRDefault="00A02B45" w:rsidP="0081793E">
      <w:pPr>
        <w:rPr>
          <w:sz w:val="28"/>
          <w:szCs w:val="28"/>
          <w:lang w:val="ru-RU"/>
        </w:rPr>
      </w:pPr>
    </w:p>
    <w:p w14:paraId="4EA8EAF0" w14:textId="77777777" w:rsidR="00A02B45" w:rsidRDefault="00A02B45" w:rsidP="0081793E">
      <w:pPr>
        <w:rPr>
          <w:sz w:val="28"/>
          <w:szCs w:val="28"/>
          <w:lang w:val="ru-RU"/>
        </w:rPr>
      </w:pPr>
    </w:p>
    <w:p w14:paraId="4149D580" w14:textId="77777777" w:rsidR="00A02B45" w:rsidRDefault="00A02B45" w:rsidP="0081793E">
      <w:pPr>
        <w:rPr>
          <w:sz w:val="28"/>
          <w:szCs w:val="28"/>
          <w:lang w:val="ru-RU"/>
        </w:rPr>
      </w:pPr>
    </w:p>
    <w:p w14:paraId="489060F2" w14:textId="77777777" w:rsidR="00A02B45" w:rsidRDefault="00A02B45" w:rsidP="0081793E">
      <w:pPr>
        <w:rPr>
          <w:sz w:val="28"/>
          <w:szCs w:val="28"/>
          <w:lang w:val="ru-RU"/>
        </w:rPr>
      </w:pPr>
    </w:p>
    <w:p w14:paraId="65E40EC3" w14:textId="77777777" w:rsidR="00A02B45" w:rsidRDefault="00A02B45" w:rsidP="0081793E">
      <w:pPr>
        <w:rPr>
          <w:sz w:val="28"/>
          <w:szCs w:val="28"/>
          <w:lang w:val="ru-RU"/>
        </w:rPr>
      </w:pPr>
    </w:p>
    <w:p w14:paraId="7917296D" w14:textId="77777777" w:rsidR="00A02B45" w:rsidRDefault="00A02B45" w:rsidP="0081793E">
      <w:pPr>
        <w:rPr>
          <w:sz w:val="28"/>
          <w:szCs w:val="28"/>
          <w:lang w:val="ru-RU"/>
        </w:rPr>
      </w:pPr>
    </w:p>
    <w:p w14:paraId="089D2B98" w14:textId="77777777" w:rsidR="00A02B45" w:rsidRDefault="00A02B45" w:rsidP="0081793E">
      <w:pPr>
        <w:rPr>
          <w:sz w:val="28"/>
          <w:szCs w:val="28"/>
          <w:lang w:val="ru-RU"/>
        </w:rPr>
      </w:pPr>
    </w:p>
    <w:p w14:paraId="109E1667" w14:textId="77777777" w:rsidR="00A02B45" w:rsidRDefault="00A02B45" w:rsidP="0081793E">
      <w:pPr>
        <w:rPr>
          <w:sz w:val="28"/>
          <w:szCs w:val="28"/>
          <w:lang w:val="ru-RU"/>
        </w:rPr>
      </w:pPr>
    </w:p>
    <w:p w14:paraId="1BCE1907" w14:textId="77777777" w:rsidR="00A02B45" w:rsidRDefault="00A02B45" w:rsidP="0081793E">
      <w:pPr>
        <w:rPr>
          <w:sz w:val="28"/>
          <w:szCs w:val="28"/>
          <w:lang w:val="ru-RU"/>
        </w:rPr>
      </w:pPr>
    </w:p>
    <w:p w14:paraId="4CA2F071" w14:textId="77777777" w:rsidR="00A02B45" w:rsidRDefault="00A02B45" w:rsidP="0081793E">
      <w:pPr>
        <w:rPr>
          <w:sz w:val="28"/>
          <w:szCs w:val="28"/>
          <w:lang w:val="ru-RU"/>
        </w:rPr>
      </w:pPr>
    </w:p>
    <w:p w14:paraId="21EF0328" w14:textId="77777777" w:rsidR="00A02B45" w:rsidRDefault="00A02B45" w:rsidP="0081793E">
      <w:pPr>
        <w:rPr>
          <w:sz w:val="28"/>
          <w:szCs w:val="28"/>
          <w:lang w:val="ru-RU"/>
        </w:rPr>
      </w:pPr>
    </w:p>
    <w:p w14:paraId="6958E2C8" w14:textId="77777777" w:rsidR="00A02B45" w:rsidRDefault="00A02B45" w:rsidP="0081793E">
      <w:pPr>
        <w:rPr>
          <w:sz w:val="28"/>
          <w:szCs w:val="28"/>
          <w:lang w:val="ru-RU"/>
        </w:rPr>
      </w:pPr>
    </w:p>
    <w:p w14:paraId="1200F6EA" w14:textId="77777777" w:rsidR="00A02B45" w:rsidRDefault="00A02B45" w:rsidP="0081793E">
      <w:pPr>
        <w:rPr>
          <w:sz w:val="28"/>
          <w:szCs w:val="28"/>
          <w:lang w:val="ru-RU"/>
        </w:rPr>
      </w:pPr>
    </w:p>
    <w:p w14:paraId="4A0D23D5" w14:textId="77777777" w:rsidR="00A02B45" w:rsidRDefault="00A02B45" w:rsidP="0081793E">
      <w:pPr>
        <w:rPr>
          <w:sz w:val="28"/>
          <w:szCs w:val="28"/>
          <w:lang w:val="ru-RU"/>
        </w:rPr>
      </w:pPr>
    </w:p>
    <w:p w14:paraId="75247E63" w14:textId="77777777" w:rsidR="00A02B45" w:rsidRDefault="00A02B45" w:rsidP="0081793E">
      <w:pPr>
        <w:rPr>
          <w:sz w:val="28"/>
          <w:szCs w:val="28"/>
          <w:lang w:val="ru-RU"/>
        </w:rPr>
      </w:pPr>
    </w:p>
    <w:p w14:paraId="14119E45" w14:textId="77777777" w:rsidR="00A02B45" w:rsidRDefault="00A02B45" w:rsidP="0081793E">
      <w:pPr>
        <w:rPr>
          <w:sz w:val="28"/>
          <w:szCs w:val="28"/>
          <w:lang w:val="ru-RU"/>
        </w:rPr>
      </w:pPr>
    </w:p>
    <w:p w14:paraId="02F16BC0" w14:textId="77777777" w:rsidR="00A02B45" w:rsidRDefault="00A02B45" w:rsidP="0081793E">
      <w:pPr>
        <w:rPr>
          <w:sz w:val="28"/>
          <w:szCs w:val="28"/>
          <w:lang w:val="ru-RU"/>
        </w:rPr>
      </w:pPr>
    </w:p>
    <w:p w14:paraId="02BF5E73" w14:textId="77777777" w:rsidR="00A02B45" w:rsidRDefault="00A02B45" w:rsidP="0081793E">
      <w:pPr>
        <w:rPr>
          <w:sz w:val="28"/>
          <w:szCs w:val="28"/>
          <w:lang w:val="ru-RU"/>
        </w:rPr>
      </w:pPr>
    </w:p>
    <w:p w14:paraId="02971004" w14:textId="77777777" w:rsidR="00A02B45" w:rsidRDefault="00A02B45" w:rsidP="0081793E">
      <w:pPr>
        <w:rPr>
          <w:sz w:val="28"/>
          <w:szCs w:val="28"/>
          <w:lang w:val="ru-RU"/>
        </w:rPr>
      </w:pPr>
    </w:p>
    <w:p w14:paraId="784E1055" w14:textId="77777777" w:rsidR="00A02B45" w:rsidRDefault="00A02B45" w:rsidP="0081793E">
      <w:pPr>
        <w:rPr>
          <w:sz w:val="28"/>
          <w:szCs w:val="28"/>
          <w:lang w:val="ru-RU"/>
        </w:rPr>
      </w:pPr>
    </w:p>
    <w:p w14:paraId="65D58FDE" w14:textId="77777777" w:rsidR="00A02B45" w:rsidRDefault="00A02B45" w:rsidP="0081793E">
      <w:pPr>
        <w:rPr>
          <w:sz w:val="28"/>
          <w:szCs w:val="28"/>
          <w:lang w:val="ru-RU"/>
        </w:rPr>
      </w:pPr>
    </w:p>
    <w:p w14:paraId="4CFD2C9C" w14:textId="77777777" w:rsidR="00A02B45" w:rsidRDefault="00A02B45" w:rsidP="0081793E">
      <w:pPr>
        <w:rPr>
          <w:sz w:val="28"/>
          <w:szCs w:val="28"/>
          <w:lang w:val="ru-RU"/>
        </w:rPr>
      </w:pPr>
    </w:p>
    <w:p w14:paraId="27A54B45" w14:textId="77777777" w:rsidR="00A02B45" w:rsidRDefault="00A02B45" w:rsidP="0081793E">
      <w:pPr>
        <w:rPr>
          <w:sz w:val="28"/>
          <w:szCs w:val="28"/>
          <w:lang w:val="ru-RU"/>
        </w:rPr>
      </w:pPr>
    </w:p>
    <w:p w14:paraId="0B454D71" w14:textId="77777777" w:rsidR="00A02B45" w:rsidRDefault="00A02B45" w:rsidP="0081793E">
      <w:pPr>
        <w:rPr>
          <w:sz w:val="28"/>
          <w:szCs w:val="28"/>
          <w:lang w:val="ru-RU"/>
        </w:rPr>
      </w:pPr>
    </w:p>
    <w:p w14:paraId="7CB8A471" w14:textId="77777777" w:rsidR="00A02B45" w:rsidRDefault="00A02B45" w:rsidP="0081793E">
      <w:pPr>
        <w:rPr>
          <w:rFonts w:hint="eastAsia"/>
          <w:sz w:val="28"/>
          <w:szCs w:val="28"/>
          <w:lang w:val="ru-RU"/>
        </w:rPr>
        <w:sectPr w:rsidR="00A02B45" w:rsidSect="00A02B45">
          <w:headerReference w:type="default" r:id="rId7"/>
          <w:headerReference w:type="first" r:id="rId8"/>
          <w:pgSz w:w="11906" w:h="16838"/>
          <w:pgMar w:top="1134" w:right="567" w:bottom="1134" w:left="1701" w:header="1134" w:footer="1134" w:gutter="0"/>
          <w:pgNumType w:start="1"/>
          <w:cols w:space="720"/>
          <w:titlePg/>
          <w:docGrid w:linePitch="326"/>
        </w:sect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100"/>
        <w:gridCol w:w="1746"/>
        <w:gridCol w:w="4617"/>
      </w:tblGrid>
      <w:tr w:rsidR="00AC79EE" w:rsidRPr="00A02B45" w14:paraId="09E32718" w14:textId="77777777" w:rsidTr="00724B7D">
        <w:tc>
          <w:tcPr>
            <w:tcW w:w="3100" w:type="dxa"/>
            <w:hideMark/>
          </w:tcPr>
          <w:p w14:paraId="52896C53" w14:textId="77777777" w:rsidR="00AC79EE" w:rsidRPr="00BF21ED" w:rsidRDefault="00AC79EE" w:rsidP="00724B7D">
            <w:pPr>
              <w:rPr>
                <w:lang w:val="ru-RU"/>
              </w:rPr>
            </w:pPr>
            <w:r w:rsidRPr="00BF21ED">
              <w:rPr>
                <w:sz w:val="28"/>
                <w:szCs w:val="28"/>
                <w:lang w:val="ru-RU"/>
              </w:rPr>
              <w:lastRenderedPageBreak/>
              <w:tab/>
            </w:r>
            <w:r w:rsidRPr="00BF21ED">
              <w:rPr>
                <w:sz w:val="28"/>
                <w:szCs w:val="28"/>
                <w:lang w:val="ru-RU"/>
              </w:rPr>
              <w:tab/>
            </w:r>
            <w:r w:rsidRPr="00BF21ED">
              <w:rPr>
                <w:sz w:val="28"/>
                <w:szCs w:val="28"/>
                <w:lang w:val="ru-RU"/>
              </w:rPr>
              <w:tab/>
            </w:r>
            <w:r w:rsidRPr="00BF21ED">
              <w:rPr>
                <w:sz w:val="28"/>
                <w:szCs w:val="28"/>
                <w:lang w:val="ru-RU"/>
              </w:rPr>
              <w:tab/>
            </w:r>
            <w:r w:rsidRPr="00BF21ED">
              <w:rPr>
                <w:sz w:val="28"/>
                <w:szCs w:val="28"/>
                <w:lang w:val="ru-RU"/>
              </w:rPr>
              <w:tab/>
            </w:r>
          </w:p>
        </w:tc>
        <w:tc>
          <w:tcPr>
            <w:tcW w:w="1746" w:type="dxa"/>
          </w:tcPr>
          <w:p w14:paraId="7D0D8DEE" w14:textId="77777777" w:rsidR="00AC79EE" w:rsidRPr="00BF21ED" w:rsidRDefault="00AC79EE" w:rsidP="00724B7D">
            <w:pPr>
              <w:rPr>
                <w:lang w:val="ru-RU"/>
              </w:rPr>
            </w:pPr>
          </w:p>
        </w:tc>
        <w:tc>
          <w:tcPr>
            <w:tcW w:w="4617" w:type="dxa"/>
          </w:tcPr>
          <w:p w14:paraId="0C0AE53D" w14:textId="77777777" w:rsidR="00AC79EE" w:rsidRPr="00AC79EE" w:rsidRDefault="00AC79EE" w:rsidP="00724B7D">
            <w:pPr>
              <w:jc w:val="center"/>
              <w:rPr>
                <w:sz w:val="28"/>
                <w:szCs w:val="28"/>
                <w:lang w:val="ru-RU"/>
              </w:rPr>
            </w:pPr>
            <w:r w:rsidRPr="00AC79EE">
              <w:rPr>
                <w:sz w:val="28"/>
                <w:szCs w:val="28"/>
                <w:lang w:val="ru-RU"/>
              </w:rPr>
              <w:t>ПРИЛОЖЕНИЕ</w:t>
            </w:r>
          </w:p>
          <w:p w14:paraId="19091FB7" w14:textId="77777777" w:rsidR="00AC79EE" w:rsidRPr="00AC79EE" w:rsidRDefault="00AC79EE" w:rsidP="00724B7D">
            <w:pPr>
              <w:jc w:val="center"/>
              <w:rPr>
                <w:sz w:val="28"/>
                <w:szCs w:val="28"/>
                <w:lang w:val="ru-RU"/>
              </w:rPr>
            </w:pPr>
            <w:r w:rsidRPr="00AC79EE">
              <w:rPr>
                <w:sz w:val="28"/>
                <w:szCs w:val="28"/>
                <w:lang w:val="ru-RU"/>
              </w:rPr>
              <w:t>к постановлению</w:t>
            </w:r>
            <w:r w:rsidRPr="00AC79EE">
              <w:rPr>
                <w:sz w:val="28"/>
                <w:szCs w:val="28"/>
                <w:lang w:val="ru-RU"/>
              </w:rPr>
              <w:tab/>
              <w:t>администрации</w:t>
            </w:r>
          </w:p>
          <w:p w14:paraId="0E127F0F" w14:textId="77777777" w:rsidR="00AC79EE" w:rsidRPr="00AC79EE" w:rsidRDefault="00AC79EE" w:rsidP="00724B7D">
            <w:pPr>
              <w:jc w:val="center"/>
              <w:rPr>
                <w:sz w:val="28"/>
                <w:szCs w:val="28"/>
                <w:lang w:val="ru-RU"/>
              </w:rPr>
            </w:pPr>
            <w:r w:rsidRPr="00AC79EE">
              <w:rPr>
                <w:sz w:val="28"/>
                <w:szCs w:val="28"/>
                <w:lang w:val="ru-RU"/>
              </w:rPr>
              <w:t>Кореновского городского поселения</w:t>
            </w:r>
          </w:p>
          <w:p w14:paraId="76A1122D" w14:textId="77777777" w:rsidR="00AC79EE" w:rsidRPr="00A02B45" w:rsidRDefault="00AC79EE" w:rsidP="00724B7D">
            <w:pPr>
              <w:jc w:val="center"/>
              <w:rPr>
                <w:sz w:val="28"/>
                <w:szCs w:val="28"/>
                <w:lang w:val="ru-RU"/>
              </w:rPr>
            </w:pPr>
            <w:r w:rsidRPr="00A02B45">
              <w:rPr>
                <w:sz w:val="28"/>
                <w:szCs w:val="28"/>
                <w:lang w:val="ru-RU"/>
              </w:rPr>
              <w:t>Кореновского района</w:t>
            </w:r>
          </w:p>
          <w:p w14:paraId="1C433D3D" w14:textId="77777777" w:rsidR="00AC79EE" w:rsidRPr="00A02B45" w:rsidRDefault="00AC79EE" w:rsidP="00724B7D">
            <w:pPr>
              <w:jc w:val="center"/>
              <w:rPr>
                <w:sz w:val="28"/>
                <w:szCs w:val="28"/>
                <w:lang w:val="ru-RU"/>
              </w:rPr>
            </w:pPr>
            <w:r w:rsidRPr="00A02B45">
              <w:rPr>
                <w:sz w:val="28"/>
                <w:szCs w:val="28"/>
                <w:lang w:val="ru-RU"/>
              </w:rPr>
              <w:t xml:space="preserve">от </w:t>
            </w:r>
            <w:r w:rsidR="00A02B45">
              <w:rPr>
                <w:sz w:val="28"/>
                <w:szCs w:val="28"/>
                <w:lang w:val="ru-RU"/>
              </w:rPr>
              <w:t>11.09.2026</w:t>
            </w:r>
            <w:r w:rsidRPr="00A02B45">
              <w:rPr>
                <w:sz w:val="28"/>
                <w:szCs w:val="28"/>
                <w:lang w:val="ru-RU"/>
              </w:rPr>
              <w:t xml:space="preserve"> №</w:t>
            </w:r>
            <w:r w:rsidR="00A02B45">
              <w:rPr>
                <w:sz w:val="28"/>
                <w:szCs w:val="28"/>
                <w:lang w:val="ru-RU"/>
              </w:rPr>
              <w:t xml:space="preserve"> 1244</w:t>
            </w:r>
          </w:p>
          <w:p w14:paraId="5A910E6C" w14:textId="77777777" w:rsidR="00AC79EE" w:rsidRPr="00A02B45" w:rsidRDefault="00AC79EE" w:rsidP="00724B7D">
            <w:pPr>
              <w:rPr>
                <w:lang w:val="ru-RU"/>
              </w:rPr>
            </w:pPr>
          </w:p>
        </w:tc>
      </w:tr>
    </w:tbl>
    <w:p w14:paraId="6A5F7FBC" w14:textId="77777777" w:rsidR="00AC79EE" w:rsidRPr="00A02B45" w:rsidRDefault="00AC79EE" w:rsidP="00AC79EE">
      <w:pPr>
        <w:jc w:val="center"/>
        <w:rPr>
          <w:sz w:val="28"/>
          <w:szCs w:val="28"/>
          <w:lang w:val="ru-RU"/>
        </w:rPr>
      </w:pPr>
    </w:p>
    <w:p w14:paraId="6CB43C17" w14:textId="77777777" w:rsidR="00AC79EE" w:rsidRPr="00A02B45" w:rsidRDefault="00AC79EE" w:rsidP="00AC79EE">
      <w:pPr>
        <w:jc w:val="center"/>
        <w:rPr>
          <w:sz w:val="28"/>
          <w:szCs w:val="28"/>
          <w:lang w:val="ru-RU"/>
        </w:rPr>
      </w:pPr>
      <w:r w:rsidRPr="00A02B45">
        <w:rPr>
          <w:sz w:val="28"/>
          <w:szCs w:val="28"/>
          <w:lang w:val="ru-RU"/>
        </w:rPr>
        <w:t>ПРОЕКТ РЕШЕНИЯ</w:t>
      </w:r>
    </w:p>
    <w:p w14:paraId="597234AB" w14:textId="77777777" w:rsidR="00AC79EE" w:rsidRPr="00A02B45" w:rsidRDefault="00AC79EE" w:rsidP="00AC79EE">
      <w:pPr>
        <w:jc w:val="center"/>
        <w:rPr>
          <w:sz w:val="28"/>
          <w:szCs w:val="28"/>
          <w:lang w:val="ru-RU"/>
        </w:rPr>
      </w:pPr>
      <w:r w:rsidRPr="00A02B45">
        <w:rPr>
          <w:sz w:val="28"/>
          <w:szCs w:val="28"/>
          <w:lang w:val="ru-RU"/>
        </w:rPr>
        <w:t xml:space="preserve">Совета Кореновского городского поселения </w:t>
      </w:r>
    </w:p>
    <w:p w14:paraId="0D5B56C5" w14:textId="77777777" w:rsidR="00AC79EE" w:rsidRPr="00A02B45" w:rsidRDefault="00AC79EE" w:rsidP="00AC79EE">
      <w:pPr>
        <w:jc w:val="center"/>
        <w:rPr>
          <w:sz w:val="28"/>
          <w:szCs w:val="28"/>
          <w:lang w:val="ru-RU"/>
        </w:rPr>
      </w:pPr>
      <w:r w:rsidRPr="00A02B45">
        <w:rPr>
          <w:sz w:val="28"/>
          <w:szCs w:val="28"/>
          <w:lang w:val="ru-RU"/>
        </w:rPr>
        <w:t>Кореновского района</w:t>
      </w:r>
    </w:p>
    <w:p w14:paraId="041C8475" w14:textId="77777777" w:rsidR="00AC79EE" w:rsidRPr="007A70AE" w:rsidRDefault="00AC79EE" w:rsidP="00AC79EE">
      <w:pPr>
        <w:jc w:val="both"/>
        <w:rPr>
          <w:sz w:val="28"/>
          <w:szCs w:val="28"/>
        </w:rPr>
      </w:pPr>
      <w:r w:rsidRPr="00A02B45">
        <w:rPr>
          <w:sz w:val="28"/>
          <w:szCs w:val="28"/>
          <w:lang w:val="ru-RU"/>
        </w:rPr>
        <w:t>от      ______________</w:t>
      </w:r>
      <w:r w:rsidRPr="00A02B45">
        <w:rPr>
          <w:sz w:val="28"/>
          <w:szCs w:val="28"/>
          <w:lang w:val="ru-RU"/>
        </w:rPr>
        <w:tab/>
      </w:r>
      <w:r w:rsidRPr="00A02B45">
        <w:rPr>
          <w:sz w:val="28"/>
          <w:szCs w:val="28"/>
          <w:lang w:val="ru-RU"/>
        </w:rPr>
        <w:tab/>
      </w:r>
      <w:r w:rsidRPr="00A02B45">
        <w:rPr>
          <w:sz w:val="28"/>
          <w:szCs w:val="28"/>
          <w:lang w:val="ru-RU"/>
        </w:rPr>
        <w:tab/>
      </w:r>
      <w:r w:rsidRPr="00A02B45">
        <w:rPr>
          <w:sz w:val="28"/>
          <w:szCs w:val="28"/>
          <w:lang w:val="ru-RU"/>
        </w:rPr>
        <w:tab/>
        <w:t xml:space="preserve">                                           </w:t>
      </w:r>
      <w:r w:rsidRPr="007A70AE">
        <w:rPr>
          <w:sz w:val="28"/>
          <w:szCs w:val="28"/>
        </w:rPr>
        <w:t xml:space="preserve">№____          </w:t>
      </w:r>
      <w:r w:rsidRPr="007A70AE">
        <w:rPr>
          <w:b/>
          <w:sz w:val="28"/>
          <w:szCs w:val="28"/>
        </w:rPr>
        <w:t xml:space="preserve"> </w:t>
      </w:r>
    </w:p>
    <w:p w14:paraId="55123B85" w14:textId="77777777" w:rsidR="00AC79EE" w:rsidRPr="007A70AE" w:rsidRDefault="00AC79EE" w:rsidP="00AC79EE">
      <w:pPr>
        <w:jc w:val="center"/>
        <w:rPr>
          <w:sz w:val="28"/>
          <w:szCs w:val="28"/>
        </w:rPr>
      </w:pPr>
      <w:r w:rsidRPr="007A70AE">
        <w:rPr>
          <w:sz w:val="28"/>
          <w:szCs w:val="28"/>
        </w:rPr>
        <w:t>г. Кореновск</w:t>
      </w:r>
    </w:p>
    <w:p w14:paraId="37822DF1" w14:textId="77777777" w:rsidR="00AC79EE" w:rsidRPr="000538A0" w:rsidRDefault="00AC79EE" w:rsidP="00AC79EE">
      <w:pPr>
        <w:tabs>
          <w:tab w:val="left" w:pos="8505"/>
        </w:tabs>
        <w:jc w:val="center"/>
        <w:rPr>
          <w:sz w:val="28"/>
          <w:szCs w:val="28"/>
        </w:rPr>
      </w:pPr>
    </w:p>
    <w:p w14:paraId="18293B1D" w14:textId="77777777" w:rsidR="00AC79EE" w:rsidRDefault="00AC79EE">
      <w:pPr>
        <w:jc w:val="center"/>
        <w:rPr>
          <w:b/>
          <w:bCs/>
          <w:sz w:val="28"/>
          <w:szCs w:val="28"/>
          <w:lang w:val="ru-RU"/>
        </w:rPr>
      </w:pPr>
    </w:p>
    <w:p w14:paraId="00CD82BC" w14:textId="77777777" w:rsidR="00803694" w:rsidRDefault="00EB7C15">
      <w:pPr>
        <w:jc w:val="center"/>
        <w:rPr>
          <w:rFonts w:hint="eastAsia"/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Совет Кореновского городского поселения </w:t>
      </w:r>
    </w:p>
    <w:p w14:paraId="671D0670" w14:textId="77777777" w:rsidR="00803694" w:rsidRDefault="00EB7C15">
      <w:pPr>
        <w:jc w:val="center"/>
        <w:rPr>
          <w:rFonts w:hint="eastAsia"/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Кореновского муниципального района </w:t>
      </w:r>
    </w:p>
    <w:p w14:paraId="5F8CF3F8" w14:textId="77777777" w:rsidR="00803694" w:rsidRDefault="00EB7C15">
      <w:pPr>
        <w:jc w:val="center"/>
        <w:rPr>
          <w:rFonts w:hint="eastAsia"/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Краснодарского края</w:t>
      </w:r>
    </w:p>
    <w:p w14:paraId="3D784B02" w14:textId="77777777" w:rsidR="00803694" w:rsidRDefault="00803694">
      <w:pPr>
        <w:jc w:val="center"/>
        <w:rPr>
          <w:rFonts w:hint="eastAsia"/>
          <w:sz w:val="28"/>
          <w:szCs w:val="28"/>
          <w:lang w:val="ru-RU"/>
        </w:rPr>
      </w:pPr>
    </w:p>
    <w:p w14:paraId="4AE2645E" w14:textId="77777777" w:rsidR="00803694" w:rsidRDefault="00EB7C15">
      <w:pPr>
        <w:jc w:val="center"/>
        <w:rPr>
          <w:rFonts w:hint="eastAsia"/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t>РЕШЕНИ</w:t>
      </w:r>
      <w:r w:rsidR="00D22C06">
        <w:rPr>
          <w:b/>
          <w:bCs/>
          <w:sz w:val="32"/>
          <w:szCs w:val="32"/>
          <w:lang w:val="ru-RU"/>
        </w:rPr>
        <w:t>Е</w:t>
      </w:r>
    </w:p>
    <w:p w14:paraId="6A313F6A" w14:textId="77777777" w:rsidR="00803694" w:rsidRDefault="00EB7C15">
      <w:pPr>
        <w:rPr>
          <w:rFonts w:hint="eastAsia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от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                         </w:t>
      </w:r>
      <w:r w:rsidR="0052226F">
        <w:rPr>
          <w:sz w:val="28"/>
          <w:szCs w:val="28"/>
          <w:lang w:val="ru-RU"/>
        </w:rPr>
        <w:t xml:space="preserve">                               </w:t>
      </w:r>
      <w:r>
        <w:rPr>
          <w:sz w:val="28"/>
          <w:szCs w:val="28"/>
          <w:lang w:val="ru-RU"/>
        </w:rPr>
        <w:t xml:space="preserve"> № </w:t>
      </w:r>
    </w:p>
    <w:p w14:paraId="7E5ABA78" w14:textId="77777777" w:rsidR="00803694" w:rsidRDefault="00803694">
      <w:pPr>
        <w:rPr>
          <w:rFonts w:hint="eastAsia"/>
          <w:sz w:val="28"/>
          <w:szCs w:val="28"/>
          <w:lang w:val="ru-RU"/>
        </w:rPr>
      </w:pPr>
    </w:p>
    <w:p w14:paraId="79B07C2F" w14:textId="77777777" w:rsidR="00803694" w:rsidRPr="00A33F2D" w:rsidRDefault="00EB7C15">
      <w:pPr>
        <w:jc w:val="center"/>
        <w:rPr>
          <w:rFonts w:hint="eastAsia"/>
          <w:sz w:val="28"/>
          <w:szCs w:val="28"/>
          <w:lang w:val="ru-RU"/>
        </w:rPr>
      </w:pPr>
      <w:r w:rsidRPr="00A33F2D">
        <w:rPr>
          <w:sz w:val="28"/>
          <w:szCs w:val="28"/>
          <w:lang w:val="ru-RU"/>
        </w:rPr>
        <w:t>г. Кореновск</w:t>
      </w:r>
    </w:p>
    <w:p w14:paraId="02991B2D" w14:textId="77777777" w:rsidR="00803694" w:rsidRPr="00A33F2D" w:rsidRDefault="00803694">
      <w:pPr>
        <w:rPr>
          <w:rFonts w:hint="eastAsia"/>
          <w:sz w:val="28"/>
          <w:szCs w:val="28"/>
          <w:lang w:val="ru-RU"/>
        </w:rPr>
      </w:pPr>
    </w:p>
    <w:p w14:paraId="46B449D1" w14:textId="77777777" w:rsidR="00803694" w:rsidRDefault="00803694">
      <w:pPr>
        <w:pStyle w:val="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90383202"/>
    </w:p>
    <w:bookmarkEnd w:id="0"/>
    <w:p w14:paraId="0D80A0D0" w14:textId="77777777" w:rsidR="00803694" w:rsidRDefault="00EB7C15">
      <w:pPr>
        <w:pStyle w:val="2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О передаче полномочий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Кореновского городского поселения </w:t>
      </w:r>
    </w:p>
    <w:p w14:paraId="1AA5F36D" w14:textId="77777777" w:rsidR="00803694" w:rsidRDefault="00EB7C15">
      <w:pPr>
        <w:pStyle w:val="2"/>
        <w:jc w:val="center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Кореновского муниципального района Краснодарского края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 осуществлению внутреннего муниципального финансового контроля</w:t>
      </w:r>
    </w:p>
    <w:p w14:paraId="6B786859" w14:textId="77777777" w:rsidR="00803694" w:rsidRDefault="00803694">
      <w:pPr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054810AD" w14:textId="77777777" w:rsidR="00803694" w:rsidRDefault="00803694">
      <w:pPr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38B47784" w14:textId="77777777" w:rsidR="00803694" w:rsidRPr="00526D8A" w:rsidRDefault="00EB7C15">
      <w:pPr>
        <w:shd w:val="clear" w:color="auto" w:fill="FFFFFF"/>
        <w:autoSpaceDE w:val="0"/>
        <w:ind w:firstLine="709"/>
        <w:jc w:val="both"/>
        <w:rPr>
          <w:rFonts w:hint="eastAsia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В соответствии с частью 4 статьи 14 Федерального закона от 6 октября     2003 года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Федеральным законом </w:t>
      </w:r>
      <w:r>
        <w:rPr>
          <w:rFonts w:ascii="Times New Roman" w:hAnsi="Times New Roman"/>
          <w:bCs/>
          <w:color w:val="000000"/>
          <w:sz w:val="28"/>
          <w:szCs w:val="28"/>
          <w:lang w:val="ru-RU" w:eastAsia="ru-RU"/>
        </w:rPr>
        <w:t>от 20 марта 2025 года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статьями 265 и 269.2 Бюджетного кодекса Российской Федерации, Федеральным законом от 5 апреля 2013 года  № 44-ФЗ «О контрактной системе в сфере закупок товаров, работ, услуг для обеспечения государственных и муниципальных нужд», </w:t>
      </w:r>
      <w:r>
        <w:rPr>
          <w:rFonts w:ascii="Times New Roman" w:hAnsi="Times New Roman" w:cs="Times New Roman"/>
          <w:sz w:val="28"/>
          <w:lang w:val="ru-RU"/>
        </w:rPr>
        <w:t>Уставом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Кореновского городского поселения Кореновского муниципального района Краснодарского края</w:t>
      </w:r>
      <w:r>
        <w:rPr>
          <w:rFonts w:ascii="Times New Roman" w:hAnsi="Times New Roman" w:cs="Times New Roman"/>
          <w:sz w:val="28"/>
          <w:lang w:val="ru-RU"/>
        </w:rPr>
        <w:t>, Совет Коренов</w:t>
      </w:r>
      <w:r>
        <w:rPr>
          <w:rFonts w:ascii="Times New Roman" w:hAnsi="Times New Roman" w:cs="Times New Roman"/>
          <w:sz w:val="28"/>
          <w:szCs w:val="28"/>
          <w:lang w:val="ru-RU"/>
        </w:rPr>
        <w:t>ского городского поселения Кореновского муниципального района Краснодарского края р е ш и л:</w:t>
      </w:r>
    </w:p>
    <w:p w14:paraId="7E59E568" w14:textId="77777777" w:rsidR="00803694" w:rsidRDefault="00EB7C15">
      <w:pPr>
        <w:pStyle w:val="2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 xml:space="preserve"> Передать с 1 января 202</w:t>
      </w:r>
      <w:r w:rsidR="0052226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по 31 декабря 202</w:t>
      </w:r>
      <w:r w:rsidR="0052226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администрации муниципального образования Кореновский муниципальный район Краснодарского края полномочия по осуществлению внутреннего муниципального финансового контроля.</w:t>
      </w:r>
    </w:p>
    <w:p w14:paraId="59C2BA8B" w14:textId="77777777" w:rsidR="00803694" w:rsidRDefault="00EB7C15">
      <w:pPr>
        <w:pStyle w:val="2"/>
        <w:tabs>
          <w:tab w:val="left" w:pos="1134"/>
        </w:tabs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</w:rPr>
        <w:t xml:space="preserve">Утвердить проект соглашения </w:t>
      </w:r>
      <w:r>
        <w:rPr>
          <w:rFonts w:ascii="Times New Roman" w:hAnsi="Times New Roman" w:cs="Times New Roman"/>
          <w:sz w:val="28"/>
          <w:szCs w:val="28"/>
        </w:rPr>
        <w:t>о передаче полномочий по осуществлению внутреннего муниципального финансового контроля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(прилагается).</w:t>
      </w:r>
    </w:p>
    <w:p w14:paraId="1E7B58C4" w14:textId="77777777" w:rsidR="00803694" w:rsidRDefault="00EB7C15">
      <w:pPr>
        <w:pStyle w:val="1"/>
        <w:ind w:firstLine="8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Поручить главе Кореновского городского поселения Кореновского муниципального района Краснодарского края заключить с администрацией муниципального образования Кореновский муниципальный район Краснодарского края соглашение о передаче полномочий по осуществлению внутреннего муниципального финансового контроля.</w:t>
      </w:r>
    </w:p>
    <w:p w14:paraId="7D090AC0" w14:textId="77777777" w:rsidR="00803694" w:rsidRDefault="00EB7C15">
      <w:pPr>
        <w:pStyle w:val="1"/>
        <w:ind w:firstLine="8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Финансирование полномочий, указанных в пункте 1 настоящего решения, осуществляется за счет средств межбюджетных трансфертов, поступающих в бюджет муниципального образования Кореновский муниципальный район Краснодарского края из бюджета Кореновского городского поселения Кореновского муниципального района Краснодарского края в объемах и в сроки, установленные Соглашением.</w:t>
      </w:r>
    </w:p>
    <w:p w14:paraId="5EEE66C0" w14:textId="77777777" w:rsidR="00803694" w:rsidRDefault="00EB7C15">
      <w:pPr>
        <w:pStyle w:val="1"/>
        <w:ind w:firstLine="836"/>
        <w:jc w:val="both"/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 </w:t>
      </w:r>
      <w:r w:rsidR="00062099" w:rsidRPr="00062099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 xml:space="preserve">Настоящее решение подлежит официальному опубликованию и размещению на официальном портале Кореновского городского поселения </w:t>
      </w:r>
      <w:bookmarkStart w:id="1" w:name="_Hlk240031575"/>
      <w:r w:rsidR="00062099" w:rsidRPr="00062099">
        <w:rPr>
          <w:rFonts w:ascii="Times New Roman" w:hAnsi="Times New Roman" w:cs="Times New Roman" w:hint="eastAsia"/>
          <w:color w:val="000000"/>
          <w:sz w:val="28"/>
          <w:szCs w:val="28"/>
          <w:shd w:val="clear" w:color="auto" w:fill="FFFFFF"/>
        </w:rPr>
        <w:t>Кореновского муниципального района Краснодарского края</w:t>
      </w:r>
      <w:bookmarkEnd w:id="1"/>
      <w:r w:rsidR="000620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7AE8CF74" w14:textId="77777777" w:rsidR="00803694" w:rsidRDefault="00EB7C15">
      <w:pPr>
        <w:ind w:firstLine="85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6. </w:t>
      </w:r>
      <w:r w:rsidR="00BF21ED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Р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ешение вступает в силу после его официального </w:t>
      </w:r>
      <w:r w:rsidR="00BF21ED" w:rsidRPr="00BF21ED">
        <w:rPr>
          <w:bCs/>
          <w:sz w:val="28"/>
          <w:szCs w:val="28"/>
          <w:lang w:val="ru-RU"/>
        </w:rPr>
        <w:t>опубликования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.</w:t>
      </w:r>
    </w:p>
    <w:p w14:paraId="506B9112" w14:textId="77777777" w:rsidR="00803694" w:rsidRDefault="00803694">
      <w:pPr>
        <w:pStyle w:val="1"/>
        <w:ind w:firstLine="836"/>
        <w:jc w:val="both"/>
        <w:rPr>
          <w:rFonts w:ascii="Times New Roman" w:hAnsi="Times New Roman" w:cs="Times New Roman"/>
          <w:sz w:val="28"/>
          <w:szCs w:val="28"/>
        </w:rPr>
      </w:pPr>
    </w:p>
    <w:p w14:paraId="49A94A29" w14:textId="77777777" w:rsidR="00803694" w:rsidRDefault="00803694">
      <w:pPr>
        <w:pStyle w:val="1"/>
        <w:ind w:firstLine="83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293"/>
        <w:gridCol w:w="4796"/>
      </w:tblGrid>
      <w:tr w:rsidR="00803694" w14:paraId="308959C1" w14:textId="77777777">
        <w:tblPrEx>
          <w:tblCellMar>
            <w:top w:w="0" w:type="dxa"/>
            <w:bottom w:w="0" w:type="dxa"/>
          </w:tblCellMar>
        </w:tblPrEx>
        <w:trPr>
          <w:trHeight w:val="2016"/>
        </w:trPr>
        <w:tc>
          <w:tcPr>
            <w:tcW w:w="4795" w:type="dxa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8EF2F0" w14:textId="77777777" w:rsidR="00803694" w:rsidRDefault="00EB7C15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>Глава</w:t>
            </w:r>
          </w:p>
          <w:p w14:paraId="4D0ADE8B" w14:textId="77777777" w:rsidR="00803694" w:rsidRDefault="00EB7C15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>Кореновского городского поселения</w:t>
            </w:r>
          </w:p>
          <w:p w14:paraId="35084FFE" w14:textId="77777777" w:rsidR="00803694" w:rsidRDefault="00EB7C15">
            <w:pPr>
              <w:widowControl w:val="0"/>
              <w:ind w:right="743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>Кореновского муниципального района Краснодарского края</w:t>
            </w:r>
          </w:p>
          <w:p w14:paraId="1AF1806B" w14:textId="77777777" w:rsidR="00803694" w:rsidRDefault="00EB7C15">
            <w:pPr>
              <w:widowControl w:val="0"/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 xml:space="preserve">                                    М.О. Шутылев</w:t>
            </w:r>
          </w:p>
          <w:p w14:paraId="3DD844BD" w14:textId="77777777" w:rsidR="00803694" w:rsidRDefault="00803694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2"/>
                <w:lang w:val="ru-RU" w:eastAsia="en-US"/>
              </w:rPr>
            </w:pPr>
          </w:p>
        </w:tc>
        <w:tc>
          <w:tcPr>
            <w:tcW w:w="293" w:type="dxa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CD1E585" w14:textId="77777777" w:rsidR="00803694" w:rsidRDefault="00EB7C15">
            <w:pPr>
              <w:widowControl w:val="0"/>
              <w:snapToGrid w:val="0"/>
              <w:ind w:left="318"/>
              <w:jc w:val="both"/>
              <w:rPr>
                <w:rFonts w:ascii="Times New Roman" w:hAnsi="Times New Roman" w:cs="Times New Roman"/>
                <w:sz w:val="28"/>
                <w:szCs w:val="22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8"/>
                <w:szCs w:val="22"/>
                <w:lang w:val="ru-RU" w:eastAsia="en-US"/>
              </w:rPr>
              <w:t xml:space="preserve"> </w:t>
            </w:r>
          </w:p>
        </w:tc>
        <w:tc>
          <w:tcPr>
            <w:tcW w:w="4796" w:type="dxa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B5EF783" w14:textId="77777777" w:rsidR="00803694" w:rsidRDefault="00EB7C15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>Председатель Совета</w:t>
            </w:r>
          </w:p>
          <w:p w14:paraId="554A080C" w14:textId="77777777" w:rsidR="00803694" w:rsidRDefault="00EB7C15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>Кореновского городского поселения</w:t>
            </w:r>
          </w:p>
          <w:p w14:paraId="14239BB0" w14:textId="77777777" w:rsidR="00803694" w:rsidRDefault="00EB7C15">
            <w:pPr>
              <w:widowControl w:val="0"/>
              <w:ind w:right="743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>Кореновского муниципального района Краснодарского края</w:t>
            </w:r>
          </w:p>
          <w:p w14:paraId="351874EC" w14:textId="77777777" w:rsidR="00803694" w:rsidRDefault="00EB7C15">
            <w:pPr>
              <w:widowControl w:val="0"/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 xml:space="preserve">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Е.Д. Деляниди</w:t>
            </w:r>
          </w:p>
          <w:p w14:paraId="064A4E3D" w14:textId="77777777" w:rsidR="00803694" w:rsidRDefault="00803694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6BA83F18" w14:textId="77777777" w:rsidR="00803694" w:rsidRDefault="00803694">
            <w:pPr>
              <w:widowControl w:val="0"/>
              <w:ind w:left="318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20451975" w14:textId="77777777" w:rsidR="00EB7C15" w:rsidRDefault="00EB7C15">
      <w:pPr>
        <w:rPr>
          <w:rFonts w:hint="eastAsia"/>
          <w:szCs w:val="21"/>
        </w:rPr>
        <w:sectPr w:rsidR="00EB7C15" w:rsidSect="00A02B45">
          <w:pgSz w:w="11906" w:h="16838"/>
          <w:pgMar w:top="1134" w:right="567" w:bottom="1134" w:left="1701" w:header="1134" w:footer="1134" w:gutter="0"/>
          <w:pgNumType w:start="1"/>
          <w:cols w:space="720"/>
          <w:titlePg/>
          <w:docGrid w:linePitch="326"/>
        </w:sectPr>
      </w:pPr>
    </w:p>
    <w:p w14:paraId="15EE56E7" w14:textId="77777777" w:rsidR="00803694" w:rsidRDefault="00EB7C15">
      <w:pPr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14:paraId="738894A3" w14:textId="77777777" w:rsidR="00803694" w:rsidRDefault="00EB7C15">
      <w:pPr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Совета</w:t>
      </w:r>
    </w:p>
    <w:p w14:paraId="59BB1E4F" w14:textId="77777777" w:rsidR="00803694" w:rsidRDefault="00EB7C15">
      <w:pPr>
        <w:ind w:left="4248" w:firstLine="708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Кореновского городского поселения</w:t>
      </w:r>
    </w:p>
    <w:p w14:paraId="7A86A885" w14:textId="77777777" w:rsidR="00803694" w:rsidRDefault="00EB7C15" w:rsidP="008A19D5">
      <w:pPr>
        <w:ind w:left="4248" w:firstLine="708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Кореновского муниципального района </w:t>
      </w:r>
      <w:r w:rsidR="008A19D5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ru-RU"/>
        </w:rPr>
        <w:t>Краснодарского края</w:t>
      </w:r>
    </w:p>
    <w:p w14:paraId="1AFBDEC5" w14:textId="77777777" w:rsidR="00803694" w:rsidRDefault="008A19D5" w:rsidP="008A19D5">
      <w:pPr>
        <w:ind w:left="4956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от </w:t>
      </w:r>
      <w:r w:rsidR="00062099">
        <w:rPr>
          <w:sz w:val="28"/>
          <w:szCs w:val="28"/>
          <w:lang w:val="ru-RU"/>
        </w:rPr>
        <w:t xml:space="preserve">                           </w:t>
      </w:r>
      <w:r>
        <w:rPr>
          <w:sz w:val="28"/>
          <w:szCs w:val="28"/>
          <w:lang w:val="ru-RU"/>
        </w:rPr>
        <w:t xml:space="preserve"> </w:t>
      </w:r>
      <w:r w:rsidR="00EB7C15">
        <w:rPr>
          <w:rFonts w:ascii="Times New Roman" w:hAnsi="Times New Roman" w:cs="Times New Roman"/>
          <w:sz w:val="28"/>
          <w:szCs w:val="28"/>
          <w:lang w:val="ru-RU"/>
        </w:rPr>
        <w:t>№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6209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4B9DE722" w14:textId="77777777" w:rsidR="00803694" w:rsidRDefault="00062099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</w:t>
      </w:r>
    </w:p>
    <w:p w14:paraId="03B8ECB4" w14:textId="77777777" w:rsidR="00803694" w:rsidRDefault="00803694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85D77B3" w14:textId="77777777" w:rsidR="00C54336" w:rsidRPr="00C54336" w:rsidRDefault="00C54336" w:rsidP="00C5433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>СОГЛАШЕНИЕ</w:t>
      </w:r>
    </w:p>
    <w:p w14:paraId="64C604B6" w14:textId="77777777" w:rsidR="00C54336" w:rsidRPr="00C54336" w:rsidRDefault="00C54336" w:rsidP="00C54336">
      <w:pPr>
        <w:jc w:val="center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val="ru-RU" w:bidi="ar-SA"/>
        </w:rPr>
      </w:pPr>
      <w:r w:rsidRPr="00C54336">
        <w:rPr>
          <w:rFonts w:ascii="Times New Roman" w:eastAsia="Times New Roman" w:hAnsi="Times New Roman" w:cs="Times New Roman"/>
          <w:kern w:val="0"/>
          <w:sz w:val="28"/>
          <w:szCs w:val="28"/>
          <w:lang w:val="ru-RU" w:bidi="ar-SA"/>
        </w:rPr>
        <w:t>о передаче полномочий по осуществлению внутреннего муниципального</w:t>
      </w:r>
    </w:p>
    <w:p w14:paraId="1BAFAF88" w14:textId="77777777" w:rsidR="00C54336" w:rsidRPr="00C54336" w:rsidRDefault="00C54336" w:rsidP="00C54336">
      <w:pPr>
        <w:jc w:val="center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val="ru-RU" w:bidi="ar-SA"/>
        </w:rPr>
      </w:pPr>
      <w:r w:rsidRPr="00C54336">
        <w:rPr>
          <w:rFonts w:ascii="Times New Roman" w:eastAsia="Times New Roman" w:hAnsi="Times New Roman" w:cs="Times New Roman"/>
          <w:kern w:val="0"/>
          <w:sz w:val="28"/>
          <w:szCs w:val="28"/>
          <w:lang w:val="ru-RU" w:bidi="ar-SA"/>
        </w:rPr>
        <w:t>финансового контроля</w:t>
      </w:r>
    </w:p>
    <w:p w14:paraId="3DEDC016" w14:textId="77777777" w:rsidR="00C54336" w:rsidRPr="00C54336" w:rsidRDefault="00C54336" w:rsidP="00C54336">
      <w:pPr>
        <w:ind w:firstLine="851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4EED100" w14:textId="77777777" w:rsidR="00C54336" w:rsidRPr="00C54336" w:rsidRDefault="00C54336" w:rsidP="00C5433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 xml:space="preserve">г. Кореновск                                           </w:t>
      </w:r>
      <w:r w:rsidRPr="00C54336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           «___» _________202__ года</w:t>
      </w:r>
    </w:p>
    <w:p w14:paraId="38D4D201" w14:textId="77777777" w:rsidR="00C54336" w:rsidRPr="00C54336" w:rsidRDefault="00C54336" w:rsidP="00C5433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7894482" w14:textId="77777777" w:rsidR="00C54336" w:rsidRPr="00C54336" w:rsidRDefault="00C54336" w:rsidP="00C54336">
      <w:pPr>
        <w:widowControl w:val="0"/>
        <w:ind w:firstLine="709"/>
        <w:jc w:val="both"/>
        <w:textAlignment w:val="auto"/>
        <w:rPr>
          <w:rFonts w:ascii="Times New Roman" w:eastAsia="Calibri" w:hAnsi="Times New Roman" w:cs="Times New Roman"/>
          <w:kern w:val="0"/>
          <w:sz w:val="28"/>
          <w:szCs w:val="28"/>
          <w:lang w:val="ru-RU"/>
        </w:rPr>
      </w:pPr>
      <w:r w:rsidRPr="00C54336">
        <w:rPr>
          <w:rFonts w:ascii="Times New Roman" w:eastAsia="Calibri" w:hAnsi="Times New Roman" w:cs="Times New Roman"/>
          <w:kern w:val="0"/>
          <w:sz w:val="28"/>
          <w:szCs w:val="28"/>
          <w:lang w:val="ru-RU"/>
        </w:rPr>
        <w:t>Администрация Кореновского городского поселения Кореновского муниципального района Краснодарского края (далее - сельское поселение) в лице______________________________________________________________,</w:t>
      </w:r>
    </w:p>
    <w:p w14:paraId="48160864" w14:textId="77777777" w:rsidR="00C54336" w:rsidRPr="00C54336" w:rsidRDefault="00C54336" w:rsidP="00C54336">
      <w:pPr>
        <w:widowControl w:val="0"/>
        <w:jc w:val="both"/>
        <w:textAlignment w:val="auto"/>
        <w:rPr>
          <w:rFonts w:ascii="Times New Roman" w:eastAsia="Calibri" w:hAnsi="Times New Roman" w:cs="Times New Roman"/>
          <w:kern w:val="0"/>
          <w:sz w:val="20"/>
          <w:lang w:val="ru-RU"/>
        </w:rPr>
      </w:pPr>
      <w:r w:rsidRPr="00C54336">
        <w:rPr>
          <w:rFonts w:ascii="Times New Roman" w:eastAsia="Calibri" w:hAnsi="Times New Roman" w:cs="Times New Roman"/>
          <w:kern w:val="0"/>
          <w:sz w:val="20"/>
          <w:lang w:val="ru-RU"/>
        </w:rPr>
        <w:t xml:space="preserve">                       (должность, фамилия, имя, отчество лица, уполномоченного подписывать соглашение)</w:t>
      </w:r>
    </w:p>
    <w:p w14:paraId="104CC404" w14:textId="77777777" w:rsidR="00C54336" w:rsidRPr="00C54336" w:rsidRDefault="00C54336" w:rsidP="00C54336">
      <w:pPr>
        <w:widowControl w:val="0"/>
        <w:jc w:val="both"/>
        <w:textAlignment w:val="auto"/>
        <w:rPr>
          <w:rFonts w:ascii="Times New Roman" w:eastAsia="Calibri" w:hAnsi="Times New Roman" w:cs="Times New Roman"/>
          <w:kern w:val="0"/>
          <w:sz w:val="28"/>
          <w:szCs w:val="28"/>
          <w:lang w:val="ru-RU"/>
        </w:rPr>
      </w:pPr>
      <w:r w:rsidRPr="00C54336">
        <w:rPr>
          <w:rFonts w:ascii="Times New Roman" w:eastAsia="Calibri" w:hAnsi="Times New Roman" w:cs="Times New Roman"/>
          <w:kern w:val="0"/>
          <w:sz w:val="28"/>
          <w:szCs w:val="28"/>
          <w:lang w:val="ru-RU"/>
        </w:rPr>
        <w:t>действующего на основании___________________________________________,</w:t>
      </w:r>
    </w:p>
    <w:p w14:paraId="6C087F34" w14:textId="77777777" w:rsidR="00C54336" w:rsidRPr="00C54336" w:rsidRDefault="00C54336" w:rsidP="00C54336">
      <w:pPr>
        <w:widowControl w:val="0"/>
        <w:ind w:left="3828"/>
        <w:jc w:val="both"/>
        <w:textAlignment w:val="auto"/>
        <w:rPr>
          <w:rFonts w:ascii="Times New Roman" w:eastAsia="Calibri" w:hAnsi="Times New Roman" w:cs="Times New Roman"/>
          <w:kern w:val="0"/>
          <w:sz w:val="20"/>
          <w:lang w:val="ru-RU"/>
        </w:rPr>
      </w:pPr>
      <w:r w:rsidRPr="00C54336">
        <w:rPr>
          <w:rFonts w:ascii="Times New Roman" w:eastAsia="Calibri" w:hAnsi="Times New Roman" w:cs="Times New Roman"/>
          <w:kern w:val="0"/>
          <w:sz w:val="20"/>
          <w:lang w:val="ru-RU"/>
        </w:rPr>
        <w:t xml:space="preserve">(реквизиты документа, на основании которого </w:t>
      </w:r>
      <w:r w:rsidRPr="00C54336">
        <w:rPr>
          <w:rFonts w:ascii="Times New Roman" w:eastAsia="Calibri" w:hAnsi="Times New Roman" w:cs="Times New Roman"/>
          <w:kern w:val="0"/>
          <w:sz w:val="20"/>
          <w:lang w:val="ru-RU"/>
        </w:rPr>
        <w:br/>
        <w:t>подписывается соглашение)</w:t>
      </w:r>
    </w:p>
    <w:p w14:paraId="1D04DF1C" w14:textId="77777777" w:rsidR="00C54336" w:rsidRPr="00C54336" w:rsidRDefault="00C54336" w:rsidP="00C54336">
      <w:pPr>
        <w:widowControl w:val="0"/>
        <w:jc w:val="both"/>
        <w:textAlignment w:val="auto"/>
        <w:rPr>
          <w:rFonts w:ascii="Calibri" w:eastAsia="Calibri" w:hAnsi="Calibri" w:cs="Calibri"/>
          <w:kern w:val="0"/>
          <w:sz w:val="22"/>
          <w:lang w:val="ru-RU"/>
        </w:rPr>
      </w:pPr>
      <w:r w:rsidRPr="00C54336">
        <w:rPr>
          <w:rFonts w:ascii="Times New Roman" w:eastAsia="Calibri" w:hAnsi="Times New Roman" w:cs="Times New Roman"/>
          <w:kern w:val="0"/>
          <w:sz w:val="28"/>
          <w:szCs w:val="28"/>
          <w:lang w:val="ru-RU"/>
        </w:rPr>
        <w:t xml:space="preserve">с одной стороны, </w:t>
      </w:r>
      <w:r w:rsidRPr="00C54336">
        <w:rPr>
          <w:rFonts w:ascii="Times New Roman" w:hAnsi="Times New Roman" w:cs="Times New Roman"/>
          <w:kern w:val="0"/>
          <w:sz w:val="28"/>
          <w:szCs w:val="28"/>
          <w:lang w:val="ru-RU"/>
        </w:rPr>
        <w:t>и администрация муниципального образования Кореновский муниципальный район Краснодарского края</w:t>
      </w:r>
      <w:r w:rsidRPr="00C54336">
        <w:rPr>
          <w:rFonts w:ascii="Times New Roman" w:eastAsia="Calibri" w:hAnsi="Times New Roman" w:cs="Times New Roman"/>
          <w:kern w:val="0"/>
          <w:sz w:val="28"/>
          <w:szCs w:val="28"/>
          <w:lang w:val="ru-RU"/>
        </w:rPr>
        <w:t xml:space="preserve"> в лице __________________________________________________________________,</w:t>
      </w:r>
    </w:p>
    <w:p w14:paraId="5EEFFA54" w14:textId="77777777" w:rsidR="00C54336" w:rsidRPr="00C54336" w:rsidRDefault="00C54336" w:rsidP="00C54336">
      <w:pPr>
        <w:widowControl w:val="0"/>
        <w:jc w:val="both"/>
        <w:textAlignment w:val="auto"/>
        <w:rPr>
          <w:rFonts w:ascii="Calibri" w:eastAsia="Calibri" w:hAnsi="Calibri" w:cs="Calibri"/>
          <w:kern w:val="0"/>
          <w:sz w:val="22"/>
          <w:lang w:val="ru-RU"/>
        </w:rPr>
      </w:pPr>
      <w:r w:rsidRPr="00C54336">
        <w:rPr>
          <w:rFonts w:ascii="Times New Roman" w:eastAsia="Calibri" w:hAnsi="Times New Roman" w:cs="Times New Roman"/>
          <w:kern w:val="0"/>
          <w:sz w:val="28"/>
          <w:szCs w:val="28"/>
          <w:lang w:val="ru-RU"/>
        </w:rPr>
        <w:tab/>
        <w:t>(</w:t>
      </w:r>
      <w:r w:rsidRPr="00C54336">
        <w:rPr>
          <w:rFonts w:ascii="Times New Roman" w:eastAsia="Calibri" w:hAnsi="Times New Roman" w:cs="Times New Roman"/>
          <w:kern w:val="0"/>
          <w:sz w:val="20"/>
          <w:lang w:val="ru-RU"/>
        </w:rPr>
        <w:t>должность, фамилия, имя, отчество лица, уполномоченного подписывать соглашение)</w:t>
      </w:r>
    </w:p>
    <w:p w14:paraId="37635B75" w14:textId="77777777" w:rsidR="00C54336" w:rsidRPr="00C54336" w:rsidRDefault="00C54336" w:rsidP="00C54336">
      <w:pPr>
        <w:widowControl w:val="0"/>
        <w:jc w:val="both"/>
        <w:textAlignment w:val="auto"/>
        <w:rPr>
          <w:rFonts w:ascii="Times New Roman" w:eastAsia="Calibri" w:hAnsi="Times New Roman" w:cs="Times New Roman"/>
          <w:kern w:val="0"/>
          <w:sz w:val="28"/>
          <w:szCs w:val="28"/>
          <w:lang w:val="ru-RU"/>
        </w:rPr>
      </w:pPr>
      <w:r w:rsidRPr="00C54336">
        <w:rPr>
          <w:rFonts w:ascii="Times New Roman" w:eastAsia="Calibri" w:hAnsi="Times New Roman" w:cs="Times New Roman"/>
          <w:kern w:val="0"/>
          <w:sz w:val="28"/>
          <w:szCs w:val="28"/>
          <w:lang w:val="ru-RU"/>
        </w:rPr>
        <w:t>действующего на основании __________________________________________,</w:t>
      </w:r>
    </w:p>
    <w:p w14:paraId="79B86367" w14:textId="77777777" w:rsidR="00C54336" w:rsidRPr="00C54336" w:rsidRDefault="00C54336" w:rsidP="00C54336">
      <w:pPr>
        <w:widowControl w:val="0"/>
        <w:jc w:val="both"/>
        <w:textAlignment w:val="auto"/>
        <w:rPr>
          <w:rFonts w:ascii="Calibri" w:eastAsia="Calibri" w:hAnsi="Calibri" w:cs="Calibri"/>
          <w:kern w:val="0"/>
          <w:sz w:val="22"/>
          <w:lang w:val="ru-RU"/>
        </w:rPr>
      </w:pPr>
      <w:r w:rsidRPr="00C54336">
        <w:rPr>
          <w:rFonts w:ascii="Times New Roman" w:eastAsia="Calibri" w:hAnsi="Times New Roman" w:cs="Times New Roman"/>
          <w:kern w:val="0"/>
          <w:sz w:val="28"/>
          <w:szCs w:val="28"/>
          <w:lang w:val="ru-RU"/>
        </w:rPr>
        <w:tab/>
      </w:r>
      <w:r w:rsidRPr="00C54336">
        <w:rPr>
          <w:rFonts w:ascii="Times New Roman" w:eastAsia="Calibri" w:hAnsi="Times New Roman" w:cs="Times New Roman"/>
          <w:kern w:val="0"/>
          <w:sz w:val="28"/>
          <w:szCs w:val="28"/>
          <w:lang w:val="ru-RU"/>
        </w:rPr>
        <w:tab/>
      </w:r>
      <w:r w:rsidRPr="00C54336">
        <w:rPr>
          <w:rFonts w:ascii="Times New Roman" w:eastAsia="Calibri" w:hAnsi="Times New Roman" w:cs="Times New Roman"/>
          <w:kern w:val="0"/>
          <w:sz w:val="28"/>
          <w:szCs w:val="28"/>
          <w:lang w:val="ru-RU"/>
        </w:rPr>
        <w:tab/>
      </w:r>
      <w:r w:rsidRPr="00C54336">
        <w:rPr>
          <w:rFonts w:ascii="Times New Roman" w:eastAsia="Calibri" w:hAnsi="Times New Roman" w:cs="Times New Roman"/>
          <w:kern w:val="0"/>
          <w:sz w:val="28"/>
          <w:szCs w:val="28"/>
          <w:lang w:val="ru-RU"/>
        </w:rPr>
        <w:tab/>
        <w:t xml:space="preserve">  (</w:t>
      </w:r>
      <w:r w:rsidRPr="00C54336">
        <w:rPr>
          <w:rFonts w:ascii="Times New Roman" w:eastAsia="Calibri" w:hAnsi="Times New Roman" w:cs="Times New Roman"/>
          <w:kern w:val="0"/>
          <w:sz w:val="20"/>
          <w:lang w:val="ru-RU"/>
        </w:rPr>
        <w:t>реквизиты документа, на основании которого подписывается соглашение)</w:t>
      </w:r>
    </w:p>
    <w:p w14:paraId="31CA66B2" w14:textId="77777777" w:rsidR="00C54336" w:rsidRPr="00C54336" w:rsidRDefault="00C54336" w:rsidP="00C54336">
      <w:pPr>
        <w:jc w:val="both"/>
        <w:textAlignment w:val="auto"/>
        <w:rPr>
          <w:rFonts w:ascii="Courier New" w:eastAsia="Times New Roman" w:hAnsi="Courier New" w:cs="Courier New"/>
          <w:kern w:val="0"/>
          <w:sz w:val="20"/>
          <w:szCs w:val="20"/>
          <w:lang w:val="ru-RU" w:bidi="ar-SA"/>
        </w:rPr>
      </w:pPr>
      <w:r w:rsidRPr="00C54336">
        <w:rPr>
          <w:rFonts w:ascii="Times New Roman" w:eastAsia="Times New Roman" w:hAnsi="Times New Roman" w:cs="Times New Roman"/>
          <w:kern w:val="0"/>
          <w:sz w:val="28"/>
          <w:szCs w:val="28"/>
          <w:lang w:val="ru-RU" w:bidi="ar-SA"/>
        </w:rPr>
        <w:t xml:space="preserve">с другой стороны, именуемые в дальнейшем Стороны, руководствуясь частью 4 статьи 14 Федерального закона от 6 октября 2003 № 131-ФЗ «Об общих принципах организации местного самоуправления в Российской Федерации», </w:t>
      </w:r>
      <w:r w:rsidRPr="00C543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bidi="ar-SA"/>
        </w:rPr>
        <w:t xml:space="preserve">Федеральным законом </w:t>
      </w:r>
      <w:r w:rsidRPr="00C54336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  <w:t>от 20 марта 2025 года № 33-ФЗ «Об общих принципах организации местного самоуправления в единой системе публичной власти»</w:t>
      </w:r>
      <w:r w:rsidRPr="00C54336">
        <w:rPr>
          <w:rFonts w:ascii="Times New Roman" w:eastAsia="Times New Roman" w:hAnsi="Times New Roman" w:cs="Times New Roman"/>
          <w:kern w:val="0"/>
          <w:sz w:val="28"/>
          <w:szCs w:val="28"/>
          <w:lang w:val="ru-RU" w:bidi="ar-SA"/>
        </w:rPr>
        <w:t>, в соответствии со статьями 265 и 269.2 Бюджетного кодекса Российской Федерации, статьей 99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 (далее - Федеральный закон №44-ФЗ), заключили настоящее Соглашение о нижеследующем.</w:t>
      </w:r>
    </w:p>
    <w:p w14:paraId="3CD2934E" w14:textId="77777777" w:rsidR="00C54336" w:rsidRPr="00C54336" w:rsidRDefault="00C54336" w:rsidP="00C5433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569EC9A" w14:textId="77777777" w:rsidR="00C54336" w:rsidRPr="00C54336" w:rsidRDefault="00C54336" w:rsidP="00C5433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>1. Предмет Соглашения</w:t>
      </w:r>
    </w:p>
    <w:p w14:paraId="7BA6C4E8" w14:textId="77777777" w:rsidR="00C54336" w:rsidRPr="00C54336" w:rsidRDefault="00C54336" w:rsidP="00C5433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7DCE6F3" w14:textId="77777777" w:rsidR="00C54336" w:rsidRPr="00C54336" w:rsidRDefault="00C54336" w:rsidP="00C54336">
      <w:pPr>
        <w:ind w:firstLine="539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val="ru-RU" w:bidi="ar-SA"/>
        </w:rPr>
      </w:pPr>
      <w:r w:rsidRPr="00C54336">
        <w:rPr>
          <w:rFonts w:ascii="Times New Roman" w:eastAsia="Times New Roman" w:hAnsi="Times New Roman" w:cs="Times New Roman"/>
          <w:kern w:val="0"/>
          <w:sz w:val="28"/>
          <w:szCs w:val="28"/>
          <w:lang w:val="ru-RU" w:bidi="ar-SA"/>
        </w:rPr>
        <w:t>1.1. Предметом настоящего Соглашения является передача администрации муниципального образования Кореновский муниципальный район Краснодарского края полномочий городского поселения по осуществлению внутреннего муниципального финансового контроля, установленных статьей 269.2 Бюджетного кодекса Российской Федерации, частями 8 и 21 статьи 99 Федерального закона №44-ФЗ.</w:t>
      </w:r>
    </w:p>
    <w:p w14:paraId="0094DD0F" w14:textId="77777777" w:rsidR="00C54336" w:rsidRPr="00C54336" w:rsidRDefault="00C54336" w:rsidP="00C54336">
      <w:pPr>
        <w:ind w:firstLine="539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val="ru-RU" w:bidi="ar-SA"/>
        </w:rPr>
      </w:pPr>
      <w:r w:rsidRPr="00C54336">
        <w:rPr>
          <w:rFonts w:ascii="Times New Roman" w:eastAsia="Times New Roman" w:hAnsi="Times New Roman" w:cs="Times New Roman"/>
          <w:kern w:val="0"/>
          <w:sz w:val="28"/>
          <w:szCs w:val="28"/>
          <w:lang w:val="ru-RU" w:bidi="ar-SA"/>
        </w:rPr>
        <w:t>1.2. Полномочия по внутреннему муниципальному финансовому контролю для городского поселения осуществляет отдел внутреннего финансового контроля и контроля в сфере муниципальных закупок администрации муниципального образования Кореновский муниципальный район Краснодарского края (далее — орган контроля).</w:t>
      </w:r>
    </w:p>
    <w:p w14:paraId="69F147B0" w14:textId="77777777" w:rsidR="00C54336" w:rsidRPr="00C54336" w:rsidRDefault="00C54336" w:rsidP="00C54336">
      <w:pPr>
        <w:widowControl w:val="0"/>
        <w:suppressAutoHyphens w:val="0"/>
        <w:autoSpaceDE w:val="0"/>
        <w:jc w:val="center"/>
        <w:textAlignment w:val="auto"/>
        <w:rPr>
          <w:rFonts w:ascii="Times New Roman" w:hAnsi="Times New Roman" w:cs="Times New Roman"/>
          <w:kern w:val="0"/>
          <w:sz w:val="28"/>
          <w:szCs w:val="28"/>
          <w:lang w:val="ru-RU"/>
        </w:rPr>
      </w:pPr>
    </w:p>
    <w:p w14:paraId="68581077" w14:textId="77777777" w:rsidR="00C54336" w:rsidRPr="00C54336" w:rsidRDefault="00C54336" w:rsidP="00C54336">
      <w:pPr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>2. Права и обязанности сторон</w:t>
      </w:r>
    </w:p>
    <w:p w14:paraId="157C8F42" w14:textId="77777777" w:rsidR="00C54336" w:rsidRPr="00C54336" w:rsidRDefault="00C54336" w:rsidP="00C5433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6908B46" w14:textId="77777777" w:rsidR="00C54336" w:rsidRPr="00C54336" w:rsidRDefault="00C54336" w:rsidP="00C5433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>2.1. Администрация Кореновского городского поселения Кореновского муниципального района Краснодарского края:</w:t>
      </w:r>
    </w:p>
    <w:p w14:paraId="523BF464" w14:textId="77777777" w:rsidR="00C54336" w:rsidRPr="00C54336" w:rsidRDefault="00C54336" w:rsidP="00C54336">
      <w:pPr>
        <w:ind w:firstLine="567"/>
        <w:jc w:val="both"/>
        <w:rPr>
          <w:rFonts w:hint="eastAsia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>2.1.1. Обязуется утвердить в решении о бюджете поселения иные межбюджетные трансферты бюджету муниципального района на осуществление переданных полномочий и обеспечить их перечисление в бюджет муниципального образования Кореновский муниципальный район Краснодарского края.</w:t>
      </w:r>
    </w:p>
    <w:p w14:paraId="611B72BF" w14:textId="77777777" w:rsidR="00C54336" w:rsidRPr="00C54336" w:rsidRDefault="00C54336" w:rsidP="00C54336">
      <w:pPr>
        <w:suppressAutoHyphens w:val="0"/>
        <w:ind w:firstLine="567"/>
        <w:jc w:val="both"/>
        <w:textAlignment w:val="auto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 w:rsidRPr="00C54336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2.1.2. Имеет право направлять предложения о проведении контрольных мероприятий.</w:t>
      </w:r>
    </w:p>
    <w:p w14:paraId="750E0218" w14:textId="77777777" w:rsidR="00C54336" w:rsidRPr="00C54336" w:rsidRDefault="00C54336" w:rsidP="00C54336">
      <w:pPr>
        <w:tabs>
          <w:tab w:val="left" w:pos="1134"/>
        </w:tabs>
        <w:suppressAutoHyphens w:val="0"/>
        <w:ind w:firstLine="567"/>
        <w:jc w:val="both"/>
        <w:textAlignment w:val="auto"/>
        <w:rPr>
          <w:rFonts w:ascii="Calibri" w:eastAsia="Calibri" w:hAnsi="Calibri" w:cs="Times New Roman"/>
          <w:kern w:val="0"/>
          <w:sz w:val="22"/>
          <w:szCs w:val="22"/>
          <w:lang w:val="ru-RU" w:eastAsia="en-US" w:bidi="ar-SA"/>
        </w:rPr>
      </w:pPr>
      <w:r w:rsidRPr="00C54336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2.1.3. Имеет право получать информацию об осуществлении предусмотренных настоящим Соглашением полномочий.</w:t>
      </w:r>
    </w:p>
    <w:p w14:paraId="35734476" w14:textId="77777777" w:rsidR="00C54336" w:rsidRPr="00C54336" w:rsidRDefault="00C54336" w:rsidP="00C54336">
      <w:pPr>
        <w:tabs>
          <w:tab w:val="left" w:pos="1134"/>
        </w:tabs>
        <w:suppressAutoHyphens w:val="0"/>
        <w:ind w:firstLine="567"/>
        <w:jc w:val="both"/>
        <w:textAlignment w:val="auto"/>
        <w:rPr>
          <w:rFonts w:ascii="Calibri" w:eastAsia="Calibri" w:hAnsi="Calibri" w:cs="Times New Roman"/>
          <w:kern w:val="0"/>
          <w:sz w:val="22"/>
          <w:szCs w:val="22"/>
          <w:lang w:val="ru-RU" w:eastAsia="en-US" w:bidi="ar-SA"/>
        </w:rPr>
      </w:pPr>
      <w:r w:rsidRPr="00C54336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2.1.4. Имеет право передать в пользование материальные средства, необходимые для осуществления предусмотренных настоящим Соглашением полномочий.</w:t>
      </w:r>
    </w:p>
    <w:p w14:paraId="22163285" w14:textId="77777777" w:rsidR="00C54336" w:rsidRPr="00C54336" w:rsidRDefault="00C54336" w:rsidP="00C54336">
      <w:pPr>
        <w:tabs>
          <w:tab w:val="left" w:pos="1134"/>
        </w:tabs>
        <w:suppressAutoHyphens w:val="0"/>
        <w:ind w:firstLine="567"/>
        <w:jc w:val="both"/>
        <w:textAlignment w:val="auto"/>
        <w:rPr>
          <w:rFonts w:ascii="Calibri" w:eastAsia="Calibri" w:hAnsi="Calibri" w:cs="Times New Roman"/>
          <w:kern w:val="0"/>
          <w:sz w:val="22"/>
          <w:szCs w:val="22"/>
          <w:lang w:val="ru-RU" w:eastAsia="en-US" w:bidi="ar-SA"/>
        </w:rPr>
      </w:pPr>
      <w:r w:rsidRPr="00C54336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2.1.5. Имеет право осуществлять контроль за осуществлением переданных полномочий, а также за целевым использованием предоставленных финансовых средств для реализации переданных полномочий.</w:t>
      </w:r>
    </w:p>
    <w:p w14:paraId="489CCF04" w14:textId="77777777" w:rsidR="00C54336" w:rsidRPr="00C54336" w:rsidRDefault="00C54336" w:rsidP="00C54336">
      <w:pPr>
        <w:suppressAutoHyphens w:val="0"/>
        <w:ind w:firstLine="567"/>
        <w:jc w:val="both"/>
        <w:textAlignment w:val="auto"/>
        <w:rPr>
          <w:rFonts w:ascii="Calibri" w:eastAsia="Calibri" w:hAnsi="Calibri" w:cs="Times New Roman"/>
          <w:kern w:val="0"/>
          <w:sz w:val="22"/>
          <w:szCs w:val="22"/>
          <w:lang w:val="ru-RU" w:eastAsia="en-US" w:bidi="ar-SA"/>
        </w:rPr>
      </w:pPr>
      <w:r w:rsidRPr="00C54336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2.1.6. Имеет право требовать возврата предоставленных финансовых средств для реализации переданных полномочий в случае их нецелевого использования, а также неисполнения переданных полномочий.</w:t>
      </w:r>
    </w:p>
    <w:p w14:paraId="42BE96DB" w14:textId="77777777" w:rsidR="00C54336" w:rsidRPr="00C54336" w:rsidRDefault="00C54336" w:rsidP="00C54336">
      <w:pPr>
        <w:suppressAutoHyphens w:val="0"/>
        <w:ind w:firstLine="567"/>
        <w:jc w:val="both"/>
        <w:textAlignment w:val="auto"/>
        <w:rPr>
          <w:rFonts w:ascii="Calibri" w:eastAsia="Calibri" w:hAnsi="Calibri" w:cs="Times New Roman"/>
          <w:kern w:val="0"/>
          <w:sz w:val="22"/>
          <w:szCs w:val="22"/>
          <w:lang w:val="ru-RU" w:eastAsia="en-US" w:bidi="ar-SA"/>
        </w:rPr>
      </w:pPr>
      <w:r w:rsidRPr="00C54336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2.1.7. Получает отчет по результатам осуществления переданных полномочий, с учетом требований действующего законодательства.</w:t>
      </w:r>
    </w:p>
    <w:p w14:paraId="24AE3790" w14:textId="77777777" w:rsidR="00C54336" w:rsidRPr="00C54336" w:rsidRDefault="00C54336" w:rsidP="00C5433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>2.2. Администрация муниципального образования Кореновский муниципальный район Краснодарского края:</w:t>
      </w:r>
    </w:p>
    <w:p w14:paraId="4A964749" w14:textId="77777777" w:rsidR="00C54336" w:rsidRPr="00C54336" w:rsidRDefault="00C54336" w:rsidP="00C5433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>2.2.1. Устанавливает в муниципальных правовых актах полномочия органа контроля.</w:t>
      </w:r>
    </w:p>
    <w:p w14:paraId="0239894D" w14:textId="77777777" w:rsidR="00C54336" w:rsidRPr="00C54336" w:rsidRDefault="00C54336" w:rsidP="00C5433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>2.2.2. Устанавливает штатную численность органа контроля с учетом необходимости осуществления предусмотренных настоящим Соглашением полномочий.</w:t>
      </w:r>
    </w:p>
    <w:p w14:paraId="7454F0EA" w14:textId="77777777" w:rsidR="00C54336" w:rsidRPr="00C54336" w:rsidRDefault="00C54336" w:rsidP="00C5433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>2.2.3. Имеет право получать от органа контроля информацию об осуществлении предусмотренных настоящим Соглашением полномочий.</w:t>
      </w:r>
    </w:p>
    <w:p w14:paraId="79AB25B6" w14:textId="77777777" w:rsidR="00C54336" w:rsidRPr="00C54336" w:rsidRDefault="00C54336" w:rsidP="00C5433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>2.2.4. Имеет право использовать собственные материальные и финансовые ресурсы для осуществления предусмотренных настоящим Соглашением полномочий.</w:t>
      </w:r>
    </w:p>
    <w:p w14:paraId="35D2ACD5" w14:textId="77777777" w:rsidR="00C54336" w:rsidRPr="00C54336" w:rsidRDefault="00C54336" w:rsidP="00C5433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>2.2.5. Обеспечивает использование средств, предусмотренных настоящим Соглашением исключительно на оплату труда с начислениями работников органа контроля и материально-техническое обеспечение его деятельности.</w:t>
      </w:r>
    </w:p>
    <w:p w14:paraId="6E3D28A4" w14:textId="77777777" w:rsidR="00C54336" w:rsidRPr="00C54336" w:rsidRDefault="00C54336" w:rsidP="00C5433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>2.3. Орган контроля:</w:t>
      </w:r>
    </w:p>
    <w:p w14:paraId="3B4CFD6F" w14:textId="77777777" w:rsidR="00C54336" w:rsidRPr="00C54336" w:rsidRDefault="00C54336" w:rsidP="00C5433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>2.3.1. Своевременно, качественно и добросовестно выполняет обязанности по осуществлению полномочий, указанных в пункте 1.1. настоящего Соглашения, в соответствии с действующим законодательством.</w:t>
      </w:r>
    </w:p>
    <w:p w14:paraId="13A36DDC" w14:textId="77777777" w:rsidR="00C54336" w:rsidRPr="00C54336" w:rsidRDefault="00C54336" w:rsidP="00C54336">
      <w:pPr>
        <w:shd w:val="clear" w:color="auto" w:fill="FFFFFF"/>
        <w:suppressAutoHyphens w:val="0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  <w:r w:rsidRPr="00C5433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2.3.2. При осуществлении полномочий, указанных в пункте 1.1. настоящего Соглашения:</w:t>
      </w:r>
    </w:p>
    <w:p w14:paraId="7FBA3EED" w14:textId="77777777" w:rsidR="00C54336" w:rsidRPr="00C54336" w:rsidRDefault="00C54336" w:rsidP="00C54336">
      <w:pPr>
        <w:shd w:val="clear" w:color="auto" w:fill="FFFFFF"/>
        <w:suppressAutoHyphens w:val="0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C5433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проводит проверки, ревизии и обследования;</w:t>
      </w:r>
    </w:p>
    <w:p w14:paraId="270CF82B" w14:textId="77777777" w:rsidR="00C54336" w:rsidRPr="00C54336" w:rsidRDefault="00C54336" w:rsidP="00C54336">
      <w:pPr>
        <w:shd w:val="clear" w:color="auto" w:fill="FFFFFF"/>
        <w:suppressAutoHyphens w:val="0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C5433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направляет объектам контроля акты, заключения, представления и (или) предписания;</w:t>
      </w:r>
    </w:p>
    <w:p w14:paraId="37995D04" w14:textId="77777777" w:rsidR="00C54336" w:rsidRPr="00C54336" w:rsidRDefault="00C54336" w:rsidP="00C54336">
      <w:pPr>
        <w:shd w:val="clear" w:color="auto" w:fill="FFFFFF"/>
        <w:suppressAutoHyphens w:val="0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  <w:r w:rsidRPr="00C5433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направляет финансовым органам (органам управления государственными внебюджетными фондами) уведомления о применении бюджетных мер принуждения;</w:t>
      </w:r>
    </w:p>
    <w:p w14:paraId="119242AA" w14:textId="77777777" w:rsidR="00C54336" w:rsidRPr="00C54336" w:rsidRDefault="00C54336" w:rsidP="00C54336">
      <w:pPr>
        <w:shd w:val="clear" w:color="auto" w:fill="FFFFFF"/>
        <w:suppressAutoHyphens w:val="0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  <w:r w:rsidRPr="00C5433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осуществляет производство по делам об административных правонарушениях в </w:t>
      </w:r>
      <w:hyperlink r:id="rId9" w:history="1">
        <w:r w:rsidRPr="00C54336">
          <w:rPr>
            <w:rFonts w:ascii="Times New Roman" w:eastAsia="Times New Roman" w:hAnsi="Times New Roman" w:cs="Times New Roman"/>
            <w:kern w:val="0"/>
            <w:sz w:val="28"/>
            <w:szCs w:val="28"/>
            <w:lang w:val="ru-RU" w:eastAsia="ru-RU" w:bidi="ar-SA"/>
          </w:rPr>
          <w:t>порядке</w:t>
        </w:r>
      </w:hyperlink>
      <w:r w:rsidRPr="00C5433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, установленном законодательством об административных правонарушениях;</w:t>
      </w:r>
    </w:p>
    <w:p w14:paraId="33142FED" w14:textId="77777777" w:rsidR="00C54336" w:rsidRPr="00C54336" w:rsidRDefault="00C54336" w:rsidP="00C54336">
      <w:pPr>
        <w:shd w:val="clear" w:color="auto" w:fill="FFFFFF"/>
        <w:suppressAutoHyphens w:val="0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  <w:r w:rsidRPr="00C5433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назначает (организует) проведение экспертиз, необходимых для проведения проверок, ревизий и обследований;</w:t>
      </w:r>
    </w:p>
    <w:p w14:paraId="287F6B78" w14:textId="77777777" w:rsidR="00C54336" w:rsidRPr="00C54336" w:rsidRDefault="00C54336" w:rsidP="00C54336">
      <w:pPr>
        <w:shd w:val="clear" w:color="auto" w:fill="FFFFFF"/>
        <w:suppressAutoHyphens w:val="0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  <w:r w:rsidRPr="00C5433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получает необходимый для осуществления полномочий, указанных в пункте 1.1. настоящего Соглашения, постоянный доступ к государственным и муниципальным информационным системам в соответствии с </w:t>
      </w:r>
      <w:hyperlink r:id="rId10" w:history="1">
        <w:r w:rsidRPr="00C54336">
          <w:rPr>
            <w:rFonts w:ascii="Times New Roman" w:eastAsia="Times New Roman" w:hAnsi="Times New Roman" w:cs="Times New Roman"/>
            <w:kern w:val="0"/>
            <w:sz w:val="28"/>
            <w:szCs w:val="28"/>
            <w:lang w:val="ru-RU" w:eastAsia="ru-RU" w:bidi="ar-SA"/>
          </w:rPr>
          <w:t>законодательством</w:t>
        </w:r>
      </w:hyperlink>
      <w:r w:rsidRPr="00C5433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 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тайне;</w:t>
      </w:r>
    </w:p>
    <w:p w14:paraId="3B4AA24D" w14:textId="77777777" w:rsidR="00C54336" w:rsidRPr="00C54336" w:rsidRDefault="00C54336" w:rsidP="00C54336">
      <w:pPr>
        <w:shd w:val="clear" w:color="auto" w:fill="FFFFFF"/>
        <w:suppressAutoHyphens w:val="0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  <w:r w:rsidRPr="00C5433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направляет в суд иски о признании осуществленных закупок товаров, работ, услуг для обеспечения муниципальных нужд недействительными в соответствии с </w:t>
      </w:r>
      <w:hyperlink r:id="rId11" w:history="1">
        <w:r w:rsidRPr="00C54336">
          <w:rPr>
            <w:rFonts w:ascii="Times New Roman" w:eastAsia="Times New Roman" w:hAnsi="Times New Roman" w:cs="Times New Roman"/>
            <w:kern w:val="0"/>
            <w:sz w:val="28"/>
            <w:szCs w:val="28"/>
            <w:lang w:val="ru-RU" w:eastAsia="ru-RU" w:bidi="ar-SA"/>
          </w:rPr>
          <w:t>Гражданским кодексом</w:t>
        </w:r>
      </w:hyperlink>
      <w:r w:rsidRPr="00C5433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 Российской Федерации.</w:t>
      </w:r>
    </w:p>
    <w:p w14:paraId="3941374B" w14:textId="77777777" w:rsidR="00C54336" w:rsidRPr="00C54336" w:rsidRDefault="00C54336" w:rsidP="00C5433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>2.3.3. Включает в планы своей работы контрольные мероприятия, с учетом требований действующего законодательства к тематическим направлениям. Проводит предусмотренные планом своей работы контрольные мероприятия, в соответствии с действующим законодательством.</w:t>
      </w:r>
    </w:p>
    <w:p w14:paraId="15F3117D" w14:textId="77777777" w:rsidR="00C54336" w:rsidRPr="00C54336" w:rsidRDefault="00C54336" w:rsidP="00C5433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>2.3.4. Имеет право проводить контрольные мероприятия совместно с другими органами и учреждениями с привлечением их специалистов и независимых экспертов.</w:t>
      </w:r>
    </w:p>
    <w:p w14:paraId="28F2A8B3" w14:textId="77777777" w:rsidR="00C54336" w:rsidRPr="00C54336" w:rsidRDefault="00C54336" w:rsidP="00C5433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>2.3.5. В случае возникновения препятствий для осуществления предусмотренных настоящим Соглашением полномочий имеет право обращаться в администрацию поселения с предложениями по их устранению.</w:t>
      </w:r>
    </w:p>
    <w:p w14:paraId="003EAF07" w14:textId="77777777" w:rsidR="00C54336" w:rsidRPr="00C54336" w:rsidRDefault="00C54336" w:rsidP="00C5433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>2.4. Стороны имеют право принимать иные меры, необходимые для реализации настоящего Соглашения.</w:t>
      </w:r>
    </w:p>
    <w:p w14:paraId="7FCD4467" w14:textId="77777777" w:rsidR="00C54336" w:rsidRPr="00C54336" w:rsidRDefault="00C54336" w:rsidP="00C54336">
      <w:pPr>
        <w:rPr>
          <w:rFonts w:ascii="Times New Roman" w:hAnsi="Times New Roman" w:cs="Times New Roman"/>
          <w:lang w:val="ru-RU"/>
        </w:rPr>
      </w:pPr>
    </w:p>
    <w:p w14:paraId="00C631B6" w14:textId="77777777" w:rsidR="00C54336" w:rsidRPr="00C54336" w:rsidRDefault="00C54336" w:rsidP="00C54336">
      <w:pPr>
        <w:widowControl w:val="0"/>
        <w:suppressAutoHyphens w:val="0"/>
        <w:autoSpaceDE w:val="0"/>
        <w:jc w:val="center"/>
        <w:textAlignment w:val="auto"/>
        <w:rPr>
          <w:rFonts w:ascii="Times New Roman" w:hAnsi="Times New Roman" w:cs="Times New Roman"/>
          <w:kern w:val="0"/>
          <w:sz w:val="28"/>
          <w:szCs w:val="28"/>
          <w:lang w:val="ru-RU"/>
        </w:rPr>
      </w:pPr>
      <w:r w:rsidRPr="00C54336">
        <w:rPr>
          <w:rFonts w:ascii="Times New Roman" w:hAnsi="Times New Roman" w:cs="Times New Roman"/>
          <w:kern w:val="0"/>
          <w:sz w:val="28"/>
          <w:szCs w:val="28"/>
          <w:lang w:val="ru-RU"/>
        </w:rPr>
        <w:t>3. Порядок определения и предоставления ежегодного</w:t>
      </w:r>
    </w:p>
    <w:p w14:paraId="4E6DD295" w14:textId="77777777" w:rsidR="00C54336" w:rsidRPr="00C54336" w:rsidRDefault="00C54336" w:rsidP="00C54336">
      <w:pPr>
        <w:widowControl w:val="0"/>
        <w:suppressAutoHyphens w:val="0"/>
        <w:autoSpaceDE w:val="0"/>
        <w:jc w:val="center"/>
        <w:textAlignment w:val="auto"/>
        <w:rPr>
          <w:rFonts w:ascii="Courier New" w:eastAsia="Times New Roman" w:hAnsi="Courier New" w:cs="Courier New"/>
          <w:kern w:val="0"/>
          <w:lang w:val="ru-RU" w:eastAsia="ru-RU" w:bidi="ar-SA"/>
        </w:rPr>
      </w:pPr>
      <w:r w:rsidRPr="00C54336">
        <w:rPr>
          <w:rFonts w:ascii="Times New Roman" w:hAnsi="Times New Roman" w:cs="Times New Roman"/>
          <w:kern w:val="0"/>
          <w:sz w:val="28"/>
          <w:szCs w:val="28"/>
          <w:lang w:val="ru-RU"/>
        </w:rPr>
        <w:t xml:space="preserve">объема межбюджетных </w:t>
      </w:r>
      <w:r w:rsidRPr="00C54336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трансфертов, необходимых для осуществления передаваемых полномочий</w:t>
      </w:r>
    </w:p>
    <w:p w14:paraId="66347233" w14:textId="77777777" w:rsidR="00C54336" w:rsidRPr="00C54336" w:rsidRDefault="00C54336" w:rsidP="00C54336">
      <w:pPr>
        <w:ind w:firstLine="567"/>
        <w:jc w:val="both"/>
        <w:rPr>
          <w:rFonts w:hint="eastAsia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>3.1. Финансовые средства для осуществления органом контроля полномочий, указанных в пункте 1.1 настоящего Соглашения, предоставляются бюджету муниципального образования Кореновский муниципальный район Краснодарского края в виде межбюджетных трансфертов из бюджета Кореновского городского поселения Кореновского муниципального района Краснодарского края тремя частями в сроки до 01 марта (не менее 1/3 годового объема межбюджетных трансфертов), до 01 июля (не менее 1/3 годового объема межбюджетных трансфертов), и до 01 октября (оставшуюся часть межбюджетных трансфертов).</w:t>
      </w:r>
    </w:p>
    <w:p w14:paraId="050DEC31" w14:textId="77777777" w:rsidR="00C54336" w:rsidRPr="00C54336" w:rsidRDefault="00C54336" w:rsidP="00C5433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>3.2. Объем межбюджетных трансфертов, предоставляемых Кореновским городским поселением Кореновского муниципального района Краснодарского края бюджету муниципального образования Кореновский муниципальный район Краснодарского края для осуществления полномочий, указанных в пункте 1.1 настоящего Соглашения, определяется решением о бюджете поселения на 20__ год и плановый период на 20__ и 20__ годов и составляет ___________ (_________) рублей.</w:t>
      </w:r>
    </w:p>
    <w:p w14:paraId="022AC93B" w14:textId="77777777" w:rsidR="00C54336" w:rsidRPr="00C54336" w:rsidRDefault="00C54336" w:rsidP="00C5433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>3.3. Реквизиты для перечисления: __________________________________.</w:t>
      </w:r>
    </w:p>
    <w:p w14:paraId="3E767D1A" w14:textId="77777777" w:rsidR="00C54336" w:rsidRPr="00C54336" w:rsidRDefault="00C54336" w:rsidP="00C5433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 xml:space="preserve">3.4. Не использованные остатки средств подлежат возврату в бюджет Кореновского городского поселения Кореновского муниципального района Краснодарского края.  </w:t>
      </w:r>
    </w:p>
    <w:p w14:paraId="62AA2FC7" w14:textId="77777777" w:rsidR="00C54336" w:rsidRPr="00C54336" w:rsidRDefault="00C54336" w:rsidP="00C5433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5F7D443" w14:textId="77777777" w:rsidR="00C54336" w:rsidRPr="00C54336" w:rsidRDefault="00C54336" w:rsidP="00C54336">
      <w:pPr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54336">
        <w:rPr>
          <w:rFonts w:ascii="Times New Roman" w:eastAsia="Calibri" w:hAnsi="Times New Roman" w:cs="Times New Roman"/>
          <w:sz w:val="28"/>
          <w:szCs w:val="28"/>
          <w:lang w:val="ru-RU"/>
        </w:rPr>
        <w:t>4. Срок действия Соглашения, основания и порядок прекращения действия Соглашения</w:t>
      </w:r>
    </w:p>
    <w:p w14:paraId="7F96E88D" w14:textId="77777777" w:rsidR="00C54336" w:rsidRPr="00C54336" w:rsidRDefault="00C54336" w:rsidP="00C54336">
      <w:pPr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5B645DBC" w14:textId="77777777" w:rsidR="00C54336" w:rsidRPr="00C54336" w:rsidRDefault="00C54336" w:rsidP="00C54336">
      <w:pPr>
        <w:tabs>
          <w:tab w:val="left" w:pos="490"/>
        </w:tabs>
        <w:ind w:firstLine="567"/>
        <w:jc w:val="both"/>
        <w:rPr>
          <w:rFonts w:hint="eastAsia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 xml:space="preserve">4.1. Настоящее </w:t>
      </w:r>
      <w:r w:rsidRPr="00C54336">
        <w:rPr>
          <w:rFonts w:ascii="Times New Roman" w:eastAsia="Calibri" w:hAnsi="Times New Roman" w:cs="Times New Roman"/>
          <w:sz w:val="28"/>
          <w:szCs w:val="28"/>
          <w:lang w:val="ru-RU"/>
        </w:rPr>
        <w:t>Соглашение вступает в силу после его официального обнародования, но не ранее 1 января 20___ года и действует в течение одного календарного года до 31 декабря 20___ года.</w:t>
      </w:r>
    </w:p>
    <w:p w14:paraId="346CE085" w14:textId="77777777" w:rsidR="00C54336" w:rsidRPr="00C54336" w:rsidRDefault="00C54336" w:rsidP="00C54336">
      <w:pPr>
        <w:widowControl w:val="0"/>
        <w:autoSpaceDE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>4.2. Настоящее Соглашение может быть расторгнуто по взаимному согласию Сторон или по инициативе одной из Сторон после предварительного уведомления другой Стороны за 2 месяца до предполагаемой даты его расторжения.</w:t>
      </w:r>
    </w:p>
    <w:p w14:paraId="4FEE2562" w14:textId="77777777" w:rsidR="00C54336" w:rsidRPr="00C54336" w:rsidRDefault="00C54336" w:rsidP="00C54336">
      <w:pPr>
        <w:widowControl w:val="0"/>
        <w:suppressAutoHyphens w:val="0"/>
        <w:autoSpaceDE w:val="0"/>
        <w:ind w:firstLine="567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C5433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4.3. Настоящее Соглашение может быть расторгнуто по решению суда   по основаниям, предусмотренным   законодательством   Российской Федерации.</w:t>
      </w:r>
    </w:p>
    <w:p w14:paraId="7E1CFCFC" w14:textId="77777777" w:rsidR="00C54336" w:rsidRPr="00C54336" w:rsidRDefault="00C54336" w:rsidP="00C54336">
      <w:pPr>
        <w:tabs>
          <w:tab w:val="left" w:pos="1046"/>
        </w:tabs>
        <w:ind w:firstLine="567"/>
        <w:jc w:val="both"/>
        <w:rPr>
          <w:rFonts w:hint="eastAsia"/>
          <w:lang w:val="ru-RU"/>
        </w:rPr>
      </w:pPr>
      <w:r w:rsidRPr="00C54336">
        <w:rPr>
          <w:rFonts w:ascii="Times New Roman" w:eastAsia="Calibri" w:hAnsi="Times New Roman" w:cs="Times New Roman"/>
          <w:sz w:val="28"/>
          <w:szCs w:val="28"/>
          <w:lang w:val="ru-RU"/>
        </w:rPr>
        <w:t>4.4.</w:t>
      </w:r>
      <w:r w:rsidRPr="00C54336">
        <w:rPr>
          <w:rFonts w:ascii="Times New Roman" w:eastAsia="Calibri" w:hAnsi="Times New Roman" w:cs="Times New Roman"/>
          <w:sz w:val="20"/>
          <w:szCs w:val="20"/>
          <w:lang w:val="ru-RU"/>
        </w:rPr>
        <w:tab/>
      </w:r>
      <w:r w:rsidRPr="00C54336">
        <w:rPr>
          <w:rFonts w:ascii="Times New Roman" w:eastAsia="Calibri" w:hAnsi="Times New Roman" w:cs="Times New Roman"/>
          <w:sz w:val="28"/>
          <w:szCs w:val="28"/>
          <w:lang w:val="ru-RU"/>
        </w:rPr>
        <w:t>Настоящее Соглашение может быть досрочно прекращено в одностороннем порядке без обращения в суд, в случае изменения федерального законодательства, в связи с которым реализация переданных полномочий становится невозможной.</w:t>
      </w:r>
    </w:p>
    <w:p w14:paraId="39224E54" w14:textId="77777777" w:rsidR="00C54336" w:rsidRPr="00C54336" w:rsidRDefault="00C54336" w:rsidP="00C54336">
      <w:pPr>
        <w:tabs>
          <w:tab w:val="left" w:pos="1310"/>
        </w:tabs>
        <w:ind w:firstLine="567"/>
        <w:jc w:val="both"/>
        <w:rPr>
          <w:rFonts w:hint="eastAsia"/>
          <w:lang w:val="ru-RU"/>
        </w:rPr>
      </w:pPr>
      <w:r w:rsidRPr="00C54336">
        <w:rPr>
          <w:rFonts w:ascii="Times New Roman" w:eastAsia="Calibri" w:hAnsi="Times New Roman" w:cs="Times New Roman"/>
          <w:sz w:val="28"/>
          <w:szCs w:val="28"/>
          <w:lang w:val="ru-RU"/>
        </w:rPr>
        <w:t>4.5.</w:t>
      </w:r>
      <w:r w:rsidRPr="00C54336">
        <w:rPr>
          <w:rFonts w:ascii="Times New Roman" w:eastAsia="Calibri" w:hAnsi="Times New Roman" w:cs="Times New Roman"/>
          <w:sz w:val="20"/>
          <w:szCs w:val="20"/>
          <w:lang w:val="ru-RU"/>
        </w:rPr>
        <w:tab/>
      </w:r>
      <w:r w:rsidRPr="00C54336">
        <w:rPr>
          <w:rFonts w:ascii="Times New Roman" w:eastAsia="Calibri" w:hAnsi="Times New Roman" w:cs="Times New Roman"/>
          <w:sz w:val="28"/>
          <w:szCs w:val="28"/>
          <w:lang w:val="ru-RU"/>
        </w:rPr>
        <w:t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__ дней с даты направления указанного уведомления.</w:t>
      </w:r>
    </w:p>
    <w:p w14:paraId="7423ACE0" w14:textId="77777777" w:rsidR="00C54336" w:rsidRPr="00C54336" w:rsidRDefault="00C54336" w:rsidP="00C5433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>4.6. В случаях если настоящее Соглашение досрочно расторгается или прекращается по решению суда, представительные органы обеих Сторон обязаны принять соответствующие решения о досрочном прекращении, расторжении настоящего Соглашения.</w:t>
      </w:r>
    </w:p>
    <w:p w14:paraId="17AC0EB4" w14:textId="77777777" w:rsidR="00C54336" w:rsidRPr="00C54336" w:rsidRDefault="00C54336" w:rsidP="00C54336">
      <w:pPr>
        <w:jc w:val="center"/>
        <w:rPr>
          <w:rFonts w:hint="eastAsia"/>
          <w:lang w:val="ru-RU"/>
        </w:rPr>
      </w:pPr>
      <w:r w:rsidRPr="00C54336">
        <w:rPr>
          <w:rFonts w:ascii="Times New Roman" w:hAnsi="Times New Roman" w:cs="Times New Roman"/>
          <w:bCs/>
          <w:sz w:val="28"/>
          <w:szCs w:val="28"/>
          <w:lang w:val="ru-RU"/>
        </w:rPr>
        <w:t>5. Ответственность Сторон</w:t>
      </w:r>
    </w:p>
    <w:p w14:paraId="3EBCD6A6" w14:textId="77777777" w:rsidR="00C54336" w:rsidRPr="00C54336" w:rsidRDefault="00C54336" w:rsidP="00C5433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D836E2D" w14:textId="77777777" w:rsidR="00C54336" w:rsidRPr="00C54336" w:rsidRDefault="00C54336" w:rsidP="00C5433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>5.1. За невыполнение или ненадлежащее выполнение настоящего Соглашения (неисполнение полномочий) Стороны несут ответственность, предусмотренную законодательством Российской Федерации.</w:t>
      </w:r>
    </w:p>
    <w:p w14:paraId="6626A650" w14:textId="77777777" w:rsidR="00C54336" w:rsidRPr="00C54336" w:rsidRDefault="00C54336" w:rsidP="00C5433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>5.2. Нарушение финансовым органом (главным распорядителем (распорядителем) и получателем средств бюджета, которому предоставлены межбюджетные трансферты) условий предоставления (расходования) межбюджетных трансфертов, если это действие не связано с нецелевым использованием бюджетных средств, влечет бесспорное взыскание суммы средств, использованных с нарушением условий предоставления (расходования) межбюджетного трансферта, и (или) приостановление (сокращение) предоставления межбюджетных трансфертов.</w:t>
      </w:r>
    </w:p>
    <w:p w14:paraId="73C72F8A" w14:textId="77777777" w:rsidR="00C54336" w:rsidRPr="00C54336" w:rsidRDefault="00C54336" w:rsidP="00C5433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B77B13A" w14:textId="77777777" w:rsidR="00C54336" w:rsidRPr="00C54336" w:rsidRDefault="00C54336" w:rsidP="00C5433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>6. Порядок разрешения споров</w:t>
      </w:r>
    </w:p>
    <w:p w14:paraId="79D6CDB7" w14:textId="77777777" w:rsidR="00C54336" w:rsidRPr="00C54336" w:rsidRDefault="00C54336" w:rsidP="00C5433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09EE8E8" w14:textId="77777777" w:rsidR="00C54336" w:rsidRPr="00C54336" w:rsidRDefault="00C54336" w:rsidP="00C5433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>6.1. Все разногласия между Сторонами разрешаются путем переговоров.</w:t>
      </w:r>
    </w:p>
    <w:p w14:paraId="2B59D6D6" w14:textId="77777777" w:rsidR="00C54336" w:rsidRPr="00C54336" w:rsidRDefault="00C54336" w:rsidP="00C5433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>6.2. В случае невозможности урегулирования разногласий путем переговоров спор решается в судебном порядке в соответствии с законодательством Российской Федерации.</w:t>
      </w:r>
    </w:p>
    <w:p w14:paraId="30939F51" w14:textId="77777777" w:rsidR="00C54336" w:rsidRPr="00C54336" w:rsidRDefault="00C54336" w:rsidP="00C5433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A53BC85" w14:textId="77777777" w:rsidR="00C54336" w:rsidRPr="00C54336" w:rsidRDefault="00C54336" w:rsidP="00C54336">
      <w:pPr>
        <w:jc w:val="center"/>
        <w:rPr>
          <w:rFonts w:hint="eastAsia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>7.</w:t>
      </w:r>
      <w:r w:rsidRPr="00C54336">
        <w:rPr>
          <w:rFonts w:ascii="Times New Roman" w:eastAsia="Calibri" w:hAnsi="Times New Roman" w:cs="Times New Roman"/>
          <w:lang w:val="ru-RU"/>
        </w:rPr>
        <w:t xml:space="preserve"> </w:t>
      </w:r>
      <w:r w:rsidRPr="00C54336">
        <w:rPr>
          <w:rFonts w:ascii="Times New Roman" w:eastAsia="Calibri" w:hAnsi="Times New Roman" w:cs="Times New Roman"/>
          <w:sz w:val="28"/>
          <w:szCs w:val="28"/>
          <w:lang w:val="ru-RU"/>
        </w:rPr>
        <w:t>Заключительные положения</w:t>
      </w:r>
    </w:p>
    <w:p w14:paraId="697408D7" w14:textId="77777777" w:rsidR="00C54336" w:rsidRPr="00C54336" w:rsidRDefault="00C54336" w:rsidP="00C5433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38407BC" w14:textId="77777777" w:rsidR="00C54336" w:rsidRPr="00C54336" w:rsidRDefault="00C54336" w:rsidP="00C54336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>7.1. Все изменения к настоящему Соглашению оформляются в виде дополнительных соглашений и после их подписания являются неотъемлемыми частями настоящего Соглашения.</w:t>
      </w:r>
    </w:p>
    <w:p w14:paraId="1B2972CB" w14:textId="77777777" w:rsidR="00C54336" w:rsidRPr="00C54336" w:rsidRDefault="00C54336" w:rsidP="00C54336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>7.2. Во всем, что не предусмотрено настоящим Соглашением, Стороны руководствуются законодательством Российской Федерации.</w:t>
      </w:r>
    </w:p>
    <w:p w14:paraId="202591C4" w14:textId="77777777" w:rsidR="00C54336" w:rsidRPr="00C54336" w:rsidRDefault="00C54336" w:rsidP="00C54336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4336">
        <w:rPr>
          <w:rFonts w:ascii="Times New Roman" w:hAnsi="Times New Roman" w:cs="Times New Roman"/>
          <w:sz w:val="28"/>
          <w:szCs w:val="28"/>
          <w:lang w:val="ru-RU"/>
        </w:rPr>
        <w:t>7.3. Настоящее Соглашение составлено в двух экземплярах по одному для каждой из Сторон, имеющих одинаковую юридическую силу.</w:t>
      </w:r>
    </w:p>
    <w:p w14:paraId="5C55D2A2" w14:textId="77777777" w:rsidR="00C54336" w:rsidRPr="00C54336" w:rsidRDefault="00C54336" w:rsidP="00C54336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37E8729" w14:textId="77777777" w:rsidR="00C54336" w:rsidRPr="00C54336" w:rsidRDefault="00C54336" w:rsidP="00C54336">
      <w:pPr>
        <w:widowControl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57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43"/>
        <w:gridCol w:w="284"/>
        <w:gridCol w:w="4644"/>
      </w:tblGrid>
      <w:tr w:rsidR="00C54336" w:rsidRPr="00C54336" w14:paraId="5B1B03C6" w14:textId="77777777" w:rsidTr="00213C54">
        <w:tblPrEx>
          <w:tblCellMar>
            <w:top w:w="0" w:type="dxa"/>
            <w:bottom w:w="0" w:type="dxa"/>
          </w:tblCellMar>
        </w:tblPrEx>
        <w:tc>
          <w:tcPr>
            <w:tcW w:w="4643" w:type="dxa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81428D5" w14:textId="77777777" w:rsidR="00C54336" w:rsidRPr="00C54336" w:rsidRDefault="00C54336" w:rsidP="00C54336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</w:pPr>
            <w:r w:rsidRPr="00C54336"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>Глава</w:t>
            </w:r>
          </w:p>
          <w:p w14:paraId="086F2D4D" w14:textId="77777777" w:rsidR="00C54336" w:rsidRPr="00C54336" w:rsidRDefault="00C54336" w:rsidP="00C54336">
            <w:pPr>
              <w:widowControl w:val="0"/>
              <w:rPr>
                <w:rFonts w:hint="eastAsia"/>
                <w:lang w:val="ru-RU"/>
              </w:rPr>
            </w:pPr>
            <w:r w:rsidRPr="00C54336"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>Кореновского городского</w:t>
            </w:r>
          </w:p>
          <w:p w14:paraId="2C29A61C" w14:textId="77777777" w:rsidR="00C54336" w:rsidRPr="00C54336" w:rsidRDefault="00C54336" w:rsidP="00C54336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</w:pPr>
            <w:r w:rsidRPr="00C54336"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>поселения Кореновского муниципального района Краснодарского края</w:t>
            </w:r>
          </w:p>
          <w:p w14:paraId="54D6506B" w14:textId="77777777" w:rsidR="00C54336" w:rsidRPr="00C54336" w:rsidRDefault="00C54336" w:rsidP="00C54336">
            <w:pPr>
              <w:widowControl w:val="0"/>
              <w:ind w:left="31" w:hanging="31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</w:pPr>
          </w:p>
          <w:p w14:paraId="3CD80751" w14:textId="77777777" w:rsidR="00C54336" w:rsidRPr="00C54336" w:rsidRDefault="00C54336" w:rsidP="00C54336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</w:pPr>
            <w:r w:rsidRPr="00C54336"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>_________________ И.О. Фамилия</w:t>
            </w:r>
          </w:p>
          <w:p w14:paraId="469D7E39" w14:textId="77777777" w:rsidR="00C54336" w:rsidRPr="00C54336" w:rsidRDefault="00C54336" w:rsidP="00C54336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</w:pPr>
          </w:p>
          <w:p w14:paraId="23003BB5" w14:textId="77777777" w:rsidR="00C54336" w:rsidRPr="00C54336" w:rsidRDefault="00C54336" w:rsidP="00C54336">
            <w:pPr>
              <w:widowControl w:val="0"/>
              <w:jc w:val="both"/>
              <w:rPr>
                <w:rFonts w:hint="eastAsia"/>
              </w:rPr>
            </w:pPr>
            <w:r w:rsidRPr="00C54336"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>«__» ______________20__ года</w:t>
            </w:r>
          </w:p>
        </w:tc>
        <w:tc>
          <w:tcPr>
            <w:tcW w:w="284" w:type="dxa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AFF50EA" w14:textId="77777777" w:rsidR="00C54336" w:rsidRPr="00C54336" w:rsidRDefault="00C54336" w:rsidP="00C54336">
            <w:pPr>
              <w:widowControl w:val="0"/>
              <w:snapToGrid w:val="0"/>
              <w:ind w:left="318"/>
              <w:jc w:val="both"/>
              <w:rPr>
                <w:rFonts w:ascii="Times New Roman" w:hAnsi="Times New Roman" w:cs="Times New Roman"/>
                <w:sz w:val="28"/>
                <w:szCs w:val="22"/>
                <w:lang w:val="ru-RU" w:eastAsia="en-US"/>
              </w:rPr>
            </w:pPr>
            <w:r w:rsidRPr="00C54336">
              <w:rPr>
                <w:rFonts w:ascii="Times New Roman" w:hAnsi="Times New Roman" w:cs="Times New Roman"/>
                <w:sz w:val="28"/>
                <w:szCs w:val="22"/>
                <w:lang w:val="ru-RU" w:eastAsia="en-US"/>
              </w:rPr>
              <w:t xml:space="preserve"> </w:t>
            </w:r>
          </w:p>
        </w:tc>
        <w:tc>
          <w:tcPr>
            <w:tcW w:w="4644" w:type="dxa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FD009C3" w14:textId="77777777" w:rsidR="00C54336" w:rsidRPr="00C54336" w:rsidRDefault="00C54336" w:rsidP="00C54336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</w:pPr>
            <w:r w:rsidRPr="00C54336"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>Глава</w:t>
            </w:r>
          </w:p>
          <w:p w14:paraId="3B132EC5" w14:textId="77777777" w:rsidR="00C54336" w:rsidRPr="00C54336" w:rsidRDefault="00C54336" w:rsidP="00C54336">
            <w:pPr>
              <w:widowControl w:val="0"/>
              <w:ind w:right="743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</w:pPr>
            <w:r w:rsidRPr="00C54336"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>муниципального образования      Кореновский муниципальный район Краснодарского края</w:t>
            </w:r>
          </w:p>
          <w:p w14:paraId="69F6067E" w14:textId="77777777" w:rsidR="00C54336" w:rsidRPr="00C54336" w:rsidRDefault="00C54336" w:rsidP="00C54336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</w:pPr>
          </w:p>
          <w:p w14:paraId="1E640231" w14:textId="77777777" w:rsidR="00C54336" w:rsidRPr="00C54336" w:rsidRDefault="00C54336" w:rsidP="00C54336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</w:pPr>
          </w:p>
          <w:p w14:paraId="7DB4D349" w14:textId="77777777" w:rsidR="00C54336" w:rsidRPr="00C54336" w:rsidRDefault="00C54336" w:rsidP="00C54336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</w:pPr>
            <w:r w:rsidRPr="00C54336"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>_________________ И.О. Фамилия</w:t>
            </w:r>
          </w:p>
          <w:p w14:paraId="1D1A8E49" w14:textId="77777777" w:rsidR="00C54336" w:rsidRPr="00C54336" w:rsidRDefault="00C54336" w:rsidP="00C54336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1ED13640" w14:textId="77777777" w:rsidR="00C54336" w:rsidRPr="00C54336" w:rsidRDefault="00C54336" w:rsidP="00C54336">
            <w:pPr>
              <w:widowControl w:val="0"/>
              <w:jc w:val="both"/>
              <w:rPr>
                <w:rFonts w:hint="eastAsia"/>
              </w:rPr>
            </w:pPr>
            <w:r w:rsidRPr="00C5433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«__» ______________ 20__ года</w:t>
            </w:r>
          </w:p>
        </w:tc>
      </w:tr>
    </w:tbl>
    <w:p w14:paraId="366CAA8E" w14:textId="77777777" w:rsidR="00C54336" w:rsidRPr="00C54336" w:rsidRDefault="00C54336" w:rsidP="00C54336">
      <w:pPr>
        <w:rPr>
          <w:rFonts w:ascii="Times New Roman" w:hAnsi="Times New Roman" w:cs="Times New Roman"/>
          <w:sz w:val="28"/>
          <w:szCs w:val="28"/>
        </w:rPr>
      </w:pPr>
      <w:r w:rsidRPr="00C54336">
        <w:rPr>
          <w:rFonts w:ascii="Times New Roman" w:hAnsi="Times New Roman" w:cs="Times New Roman"/>
          <w:sz w:val="28"/>
          <w:szCs w:val="28"/>
        </w:rPr>
        <w:t xml:space="preserve"> М.П.                                                             М.П</w:t>
      </w:r>
    </w:p>
    <w:p w14:paraId="01D7EB72" w14:textId="77777777" w:rsidR="00C54336" w:rsidRPr="00C54336" w:rsidRDefault="00C54336" w:rsidP="00C54336">
      <w:pPr>
        <w:rPr>
          <w:rFonts w:ascii="Times New Roman" w:hAnsi="Times New Roman" w:cs="Times New Roman"/>
          <w:sz w:val="28"/>
          <w:szCs w:val="28"/>
        </w:rPr>
      </w:pPr>
    </w:p>
    <w:p w14:paraId="5370306E" w14:textId="77777777" w:rsidR="00C54336" w:rsidRPr="00C54336" w:rsidRDefault="00C54336" w:rsidP="00C54336">
      <w:pPr>
        <w:rPr>
          <w:rFonts w:ascii="Times New Roman" w:hAnsi="Times New Roman" w:cs="Times New Roman"/>
          <w:sz w:val="28"/>
          <w:szCs w:val="28"/>
        </w:rPr>
      </w:pPr>
    </w:p>
    <w:p w14:paraId="11FED8C3" w14:textId="77777777" w:rsidR="00803694" w:rsidRDefault="00803694">
      <w:pPr>
        <w:rPr>
          <w:rFonts w:ascii="Times New Roman" w:hAnsi="Times New Roman" w:cs="Times New Roman"/>
        </w:rPr>
      </w:pPr>
    </w:p>
    <w:sectPr w:rsidR="00803694" w:rsidSect="00A02B45">
      <w:headerReference w:type="default" r:id="rId12"/>
      <w:headerReference w:type="first" r:id="rId13"/>
      <w:pgSz w:w="11906" w:h="16838"/>
      <w:pgMar w:top="993" w:right="567" w:bottom="720" w:left="1701" w:header="1134" w:footer="1134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1D68D" w14:textId="77777777" w:rsidR="00831345" w:rsidRDefault="00831345">
      <w:pPr>
        <w:rPr>
          <w:rFonts w:hint="eastAsia"/>
        </w:rPr>
      </w:pPr>
      <w:r>
        <w:separator/>
      </w:r>
    </w:p>
  </w:endnote>
  <w:endnote w:type="continuationSeparator" w:id="0">
    <w:p w14:paraId="5E3B0A23" w14:textId="77777777" w:rsidR="00831345" w:rsidRDefault="0083134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28069" w14:textId="77777777" w:rsidR="00831345" w:rsidRDefault="00831345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0C0A6F4C" w14:textId="77777777" w:rsidR="00831345" w:rsidRDefault="00831345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210EF" w14:textId="77777777" w:rsidR="00EB7C15" w:rsidRPr="00A02B45" w:rsidRDefault="00EB7C15" w:rsidP="00A02B45">
    <w:pPr>
      <w:pStyle w:val="a5"/>
      <w:jc w:val="center"/>
      <w:rPr>
        <w:sz w:val="28"/>
        <w:szCs w:val="28"/>
      </w:rPr>
    </w:pPr>
    <w:r w:rsidRPr="00A02B45">
      <w:rPr>
        <w:sz w:val="28"/>
        <w:szCs w:val="28"/>
      </w:rPr>
      <w:fldChar w:fldCharType="begin"/>
    </w:r>
    <w:r w:rsidRPr="00A02B45">
      <w:rPr>
        <w:sz w:val="28"/>
        <w:szCs w:val="28"/>
      </w:rPr>
      <w:instrText xml:space="preserve"> PAGE </w:instrText>
    </w:r>
    <w:r w:rsidRPr="00A02B45">
      <w:rPr>
        <w:sz w:val="28"/>
        <w:szCs w:val="28"/>
      </w:rPr>
      <w:fldChar w:fldCharType="separate"/>
    </w:r>
    <w:r w:rsidR="00A02B45">
      <w:rPr>
        <w:noProof/>
        <w:sz w:val="28"/>
        <w:szCs w:val="28"/>
      </w:rPr>
      <w:t>2</w:t>
    </w:r>
    <w:r w:rsidRPr="00A02B45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B1BD3" w14:textId="77777777" w:rsidR="00EB7C15" w:rsidRDefault="00EB7C15">
    <w:pPr>
      <w:pStyle w:val="a5"/>
      <w:jc w:val="center"/>
    </w:pPr>
  </w:p>
  <w:p w14:paraId="3C172A0C" w14:textId="77777777" w:rsidR="00EB7C15" w:rsidRDefault="00EB7C1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D25C6" w14:textId="77777777" w:rsidR="00EB7C15" w:rsidRPr="00A02B45" w:rsidRDefault="00EB7C15" w:rsidP="00A02B45">
    <w:pPr>
      <w:pStyle w:val="a5"/>
      <w:jc w:val="center"/>
      <w:rPr>
        <w:sz w:val="28"/>
        <w:szCs w:val="28"/>
      </w:rPr>
    </w:pPr>
    <w:r w:rsidRPr="00A02B45">
      <w:rPr>
        <w:sz w:val="28"/>
        <w:szCs w:val="28"/>
      </w:rPr>
      <w:fldChar w:fldCharType="begin"/>
    </w:r>
    <w:r w:rsidRPr="00A02B45">
      <w:rPr>
        <w:sz w:val="28"/>
        <w:szCs w:val="28"/>
      </w:rPr>
      <w:instrText xml:space="preserve"> PAGE </w:instrText>
    </w:r>
    <w:r w:rsidRPr="00A02B45">
      <w:rPr>
        <w:sz w:val="28"/>
        <w:szCs w:val="28"/>
      </w:rPr>
      <w:fldChar w:fldCharType="separate"/>
    </w:r>
    <w:r w:rsidR="00A02B45">
      <w:rPr>
        <w:noProof/>
        <w:sz w:val="28"/>
        <w:szCs w:val="28"/>
      </w:rPr>
      <w:t>5</w:t>
    </w:r>
    <w:r w:rsidRPr="00A02B45">
      <w:rPr>
        <w:sz w:val="28"/>
        <w:szCs w:val="28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EBE8C" w14:textId="77777777" w:rsidR="00EB7C15" w:rsidRDefault="00EB7C15">
    <w:pPr>
      <w:pStyle w:val="a5"/>
      <w:jc w:val="center"/>
    </w:pPr>
  </w:p>
  <w:p w14:paraId="0810F693" w14:textId="77777777" w:rsidR="00EB7C15" w:rsidRDefault="00EB7C1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NotTrackMoves/>
  <w:defaultTabStop w:val="709"/>
  <w:autoHyphenatio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3694"/>
    <w:rsid w:val="00062099"/>
    <w:rsid w:val="001E3372"/>
    <w:rsid w:val="00213C54"/>
    <w:rsid w:val="00345CE4"/>
    <w:rsid w:val="004430DB"/>
    <w:rsid w:val="0052226F"/>
    <w:rsid w:val="00526D8A"/>
    <w:rsid w:val="006168A0"/>
    <w:rsid w:val="00723E99"/>
    <w:rsid w:val="00724B7D"/>
    <w:rsid w:val="00760A70"/>
    <w:rsid w:val="00803694"/>
    <w:rsid w:val="0081793E"/>
    <w:rsid w:val="00831345"/>
    <w:rsid w:val="008A19D5"/>
    <w:rsid w:val="00A02B45"/>
    <w:rsid w:val="00A13DE3"/>
    <w:rsid w:val="00A33F2D"/>
    <w:rsid w:val="00A438EF"/>
    <w:rsid w:val="00A90230"/>
    <w:rsid w:val="00AC79EE"/>
    <w:rsid w:val="00B6190A"/>
    <w:rsid w:val="00BF21ED"/>
    <w:rsid w:val="00C54336"/>
    <w:rsid w:val="00D22C06"/>
    <w:rsid w:val="00EB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17ADD51B"/>
  <w15:docId w15:val="{8740EEF0-8D0C-41CC-8C3C-9F2FD3BAA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autoSpaceDN w:val="0"/>
      <w:textAlignment w:val="baseline"/>
    </w:pPr>
    <w:rPr>
      <w:kern w:val="3"/>
      <w:sz w:val="24"/>
      <w:szCs w:val="24"/>
      <w:lang w:val="en-US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kern w:val="3"/>
      <w:sz w:val="24"/>
      <w:szCs w:val="24"/>
      <w:lang w:val="en-US"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extbody">
    <w:name w:val="Text body"/>
    <w:basedOn w:val="a"/>
    <w:pPr>
      <w:spacing w:after="12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val="ru-RU" w:bidi="ar-SA"/>
    </w:r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2">
    <w:name w:val="Текст2"/>
    <w:basedOn w:val="a"/>
    <w:pPr>
      <w:textAlignment w:val="auto"/>
    </w:pPr>
    <w:rPr>
      <w:rFonts w:ascii="Courier New" w:eastAsia="Times New Roman" w:hAnsi="Courier New" w:cs="Courier New"/>
      <w:kern w:val="0"/>
      <w:sz w:val="20"/>
      <w:szCs w:val="20"/>
      <w:lang w:val="ru-RU" w:bidi="ar-SA"/>
    </w:rPr>
  </w:style>
  <w:style w:type="paragraph" w:customStyle="1" w:styleId="ConsPlusNormal">
    <w:name w:val="ConsPlusNormal"/>
    <w:pPr>
      <w:widowControl w:val="0"/>
      <w:suppressAutoHyphens/>
      <w:autoSpaceDN w:val="0"/>
    </w:pPr>
    <w:rPr>
      <w:rFonts w:ascii="Calibri" w:eastAsia="Calibri" w:hAnsi="Calibri" w:cs="Calibri"/>
      <w:sz w:val="22"/>
      <w:szCs w:val="24"/>
      <w:lang w:eastAsia="zh-CN" w:bidi="hi-IN"/>
    </w:rPr>
  </w:style>
  <w:style w:type="paragraph" w:customStyle="1" w:styleId="1">
    <w:name w:val="Текст1"/>
    <w:basedOn w:val="a"/>
    <w:pPr>
      <w:textAlignment w:val="auto"/>
    </w:pPr>
    <w:rPr>
      <w:rFonts w:ascii="Courier New" w:eastAsia="Times New Roman" w:hAnsi="Courier New" w:cs="Courier New"/>
      <w:kern w:val="0"/>
      <w:sz w:val="20"/>
      <w:szCs w:val="20"/>
      <w:lang w:val="ru-RU" w:bidi="ar-SA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5">
    <w:name w:val="header"/>
    <w:basedOn w:val="a"/>
    <w:pPr>
      <w:tabs>
        <w:tab w:val="center" w:pos="4677"/>
        <w:tab w:val="right" w:pos="9355"/>
      </w:tabs>
      <w:textAlignment w:val="auto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paragraph" w:customStyle="1" w:styleId="a6">
    <w:name w:val="Таблицы (моноширинный)"/>
    <w:basedOn w:val="a"/>
    <w:next w:val="a"/>
    <w:pPr>
      <w:widowControl w:val="0"/>
      <w:autoSpaceDE w:val="0"/>
      <w:textAlignment w:val="auto"/>
    </w:pPr>
    <w:rPr>
      <w:rFonts w:ascii="Courier New" w:eastAsia="Times New Roman" w:hAnsi="Courier New" w:cs="Courier New"/>
      <w:kern w:val="0"/>
      <w:lang w:val="ru-RU" w:eastAsia="ru-RU" w:bidi="ar-SA"/>
    </w:rPr>
  </w:style>
  <w:style w:type="paragraph" w:styleId="a7">
    <w:name w:val="List Paragraph"/>
    <w:basedOn w:val="a"/>
    <w:pPr>
      <w:spacing w:after="200" w:line="276" w:lineRule="auto"/>
      <w:ind w:left="720"/>
      <w:textAlignment w:val="auto"/>
    </w:pPr>
    <w:rPr>
      <w:rFonts w:ascii="Calibri" w:eastAsia="Calibri" w:hAnsi="Calibri" w:cs="Times New Roman"/>
      <w:kern w:val="0"/>
      <w:sz w:val="22"/>
      <w:szCs w:val="22"/>
      <w:lang w:val="ru-RU" w:eastAsia="en-US" w:bidi="ar-SA"/>
    </w:rPr>
  </w:style>
  <w:style w:type="paragraph" w:customStyle="1" w:styleId="s1">
    <w:name w:val="s_1"/>
    <w:basedOn w:val="a"/>
    <w:pPr>
      <w:spacing w:before="100" w:after="100"/>
      <w:textAlignment w:val="auto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paragraph" w:styleId="a8">
    <w:name w:val="Balloon Text"/>
    <w:basedOn w:val="a"/>
    <w:rPr>
      <w:rFonts w:ascii="Segoe UI" w:eastAsia="Segoe UI" w:hAnsi="Segoe UI" w:cs="Segoe UI"/>
      <w:sz w:val="18"/>
      <w:szCs w:val="16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styleId="a9">
    <w:name w:val="Strong"/>
    <w:rPr>
      <w:b/>
      <w:bCs/>
    </w:rPr>
  </w:style>
  <w:style w:type="character" w:customStyle="1" w:styleId="aa">
    <w:name w:val="Основной текст Знак"/>
    <w:rPr>
      <w:rFonts w:ascii="Times New Roman" w:eastAsia="Times New Roman" w:hAnsi="Times New Roman" w:cs="Times New Roman"/>
      <w:kern w:val="0"/>
      <w:sz w:val="20"/>
      <w:szCs w:val="20"/>
      <w:lang w:val="ru-RU" w:bidi="ar-SA"/>
    </w:rPr>
  </w:style>
  <w:style w:type="character" w:styleId="ab">
    <w:name w:val="Hyperlink"/>
    <w:rPr>
      <w:color w:val="0000FF"/>
      <w:u w:val="single"/>
    </w:rPr>
  </w:style>
  <w:style w:type="character" w:customStyle="1" w:styleId="ac">
    <w:name w:val="Верхний колонтитул Знак"/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FontStyle12">
    <w:name w:val="Font Style12"/>
    <w:rPr>
      <w:rFonts w:ascii="Times New Roman" w:eastAsia="Times New Roman" w:hAnsi="Times New Roman" w:cs="Times New Roman"/>
      <w:sz w:val="26"/>
    </w:rPr>
  </w:style>
  <w:style w:type="character" w:customStyle="1" w:styleId="ad">
    <w:name w:val="Текст выноски Знак"/>
    <w:rPr>
      <w:rFonts w:ascii="Segoe UI" w:eastAsia="Segoe UI" w:hAnsi="Segoe UI" w:cs="Segoe UI"/>
      <w:sz w:val="18"/>
      <w:szCs w:val="16"/>
    </w:rPr>
  </w:style>
  <w:style w:type="character" w:customStyle="1" w:styleId="Internetlink">
    <w:name w:val="Internet link"/>
    <w:rPr>
      <w:color w:val="000080"/>
      <w:u w:val="single"/>
    </w:rPr>
  </w:style>
  <w:style w:type="paragraph" w:styleId="ae">
    <w:name w:val="footer"/>
    <w:basedOn w:val="a"/>
    <w:link w:val="af"/>
    <w:uiPriority w:val="99"/>
    <w:unhideWhenUsed/>
    <w:rsid w:val="00A02B45"/>
    <w:pPr>
      <w:tabs>
        <w:tab w:val="center" w:pos="4677"/>
        <w:tab w:val="right" w:pos="9355"/>
      </w:tabs>
    </w:pPr>
    <w:rPr>
      <w:szCs w:val="21"/>
    </w:rPr>
  </w:style>
  <w:style w:type="character" w:customStyle="1" w:styleId="af">
    <w:name w:val="Нижний колонтитул Знак"/>
    <w:link w:val="ae"/>
    <w:uiPriority w:val="99"/>
    <w:rsid w:val="00A02B45"/>
    <w:rPr>
      <w:kern w:val="3"/>
      <w:sz w:val="24"/>
      <w:szCs w:val="21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8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internet.garant.ru/#/document/10164072/entry/0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#/document/12148555/entry/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nternet.garant.ru/#/document/12125267/entry/4000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2510</Words>
  <Characters>14310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16787</CharactersWithSpaces>
  <SharedDoc>false</SharedDoc>
  <HLinks>
    <vt:vector size="18" baseType="variant">
      <vt:variant>
        <vt:i4>5701721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/document/10164072/entry/0</vt:lpwstr>
      </vt:variant>
      <vt:variant>
        <vt:i4>5308503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/document/12148555/entry/4</vt:lpwstr>
      </vt:variant>
      <vt:variant>
        <vt:i4>6422633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/document/12125267/entry/4000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ponomarenko</dc:creator>
  <cp:keywords/>
  <cp:lastModifiedBy>Alexey Khudyakov</cp:lastModifiedBy>
  <cp:revision>2</cp:revision>
  <cp:lastPrinted>2026-09-14T12:34:00Z</cp:lastPrinted>
  <dcterms:created xsi:type="dcterms:W3CDTF">2026-09-15T09:10:00Z</dcterms:created>
  <dcterms:modified xsi:type="dcterms:W3CDTF">2026-09-15T09:10:00Z</dcterms:modified>
</cp:coreProperties>
</file>