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BBA8B7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ascii="Courier New" w:eastAsia="Times New Roman" w:hAnsi="Courier New" w:cs="Courier New"/>
          <w:noProof/>
          <w:kern w:val="0"/>
          <w:lang w:eastAsia="ru-RU" w:bidi="ar-SA"/>
        </w:rPr>
        <w:pict w14:anchorId="00055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5C443392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</w:p>
    <w:p w14:paraId="3F7B3FA1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АДМИНИСТРАЦИЯ КОРЕНОВСКОГО ГОРОДСКОГО ПОСЕЛЕНИЯ</w:t>
      </w:r>
    </w:p>
    <w:p w14:paraId="7644EA49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 xml:space="preserve"> КОРЕНОВСКОГО МУНИЦИПАЛЬНОГО РАЙОНА</w:t>
      </w:r>
    </w:p>
    <w:p w14:paraId="4CDCFAD0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КРАСНОДАРСКОГО КРАЯ</w:t>
      </w:r>
    </w:p>
    <w:p w14:paraId="548EE6FC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</w:p>
    <w:p w14:paraId="09404132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36"/>
          <w:szCs w:val="36"/>
          <w:lang w:eastAsia="ar-SA" w:bidi="ar-SA"/>
        </w:rPr>
        <w:t>ПОСТАНОВЛЕНИЕ</w:t>
      </w:r>
    </w:p>
    <w:p w14:paraId="0111C102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lang w:eastAsia="ar-SA" w:bidi="ar-SA"/>
        </w:rPr>
      </w:pPr>
    </w:p>
    <w:p w14:paraId="212612CA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от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>03.08.2026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  <w:t xml:space="preserve">  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  <w:t xml:space="preserve">                              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                                      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>№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1015</w:t>
      </w:r>
    </w:p>
    <w:p w14:paraId="4CAB978A" w14:textId="77777777" w:rsidR="003B648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bCs/>
          <w:lang/>
        </w:rPr>
      </w:pP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>г. Кореновск</w:t>
      </w:r>
    </w:p>
    <w:p w14:paraId="6DE16B66" w14:textId="77777777" w:rsidR="003B6488" w:rsidRPr="00C03BB8" w:rsidRDefault="003B6488">
      <w:pPr>
        <w:widowControl/>
        <w:jc w:val="center"/>
        <w:textAlignment w:val="auto"/>
        <w:rPr>
          <w:rFonts w:eastAsia="Times New Roman" w:cs="Times New Roman"/>
          <w:b/>
          <w:bCs/>
          <w:sz w:val="28"/>
          <w:szCs w:val="28"/>
          <w:lang/>
        </w:rPr>
      </w:pPr>
    </w:p>
    <w:p w14:paraId="7BE21D8A" w14:textId="77777777" w:rsidR="003B6488" w:rsidRPr="00C03BB8" w:rsidRDefault="003B6488">
      <w:pPr>
        <w:widowControl/>
        <w:jc w:val="center"/>
        <w:textAlignment w:val="auto"/>
        <w:rPr>
          <w:rFonts w:eastAsia="Times New Roman" w:cs="Times New Roman"/>
          <w:b/>
          <w:bCs/>
          <w:sz w:val="28"/>
          <w:szCs w:val="28"/>
          <w:lang/>
        </w:rPr>
      </w:pPr>
    </w:p>
    <w:p w14:paraId="2C943025" w14:textId="77777777" w:rsidR="003B6488" w:rsidRDefault="003B6488">
      <w:pPr>
        <w:pStyle w:val="Standard"/>
        <w:tabs>
          <w:tab w:val="left" w:pos="9498"/>
        </w:tabs>
        <w:jc w:val="center"/>
        <w:rPr>
          <w:sz w:val="24"/>
          <w:szCs w:val="24"/>
        </w:rPr>
      </w:pPr>
      <w:r w:rsidRPr="00C03BB8">
        <w:rPr>
          <w:b/>
          <w:sz w:val="28"/>
          <w:szCs w:val="28"/>
        </w:rPr>
        <w:t>О проекте решения Совета Кореновского</w:t>
      </w:r>
      <w:r>
        <w:rPr>
          <w:b/>
          <w:sz w:val="28"/>
        </w:rPr>
        <w:t xml:space="preserve"> городского поселения Кореновского муниципального района Краснодарского края </w:t>
      </w:r>
      <w:r>
        <w:rPr>
          <w:b/>
          <w:bCs/>
          <w:sz w:val="28"/>
        </w:rPr>
        <w:t>«</w:t>
      </w:r>
      <w:r>
        <w:rPr>
          <w:rStyle w:val="a5"/>
          <w:rFonts w:eastAsia="Lucida Sans Unicode"/>
          <w:b/>
          <w:bCs/>
          <w:color w:val="000000"/>
          <w:spacing w:val="-2"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  <w:r>
        <w:rPr>
          <w:b/>
          <w:bCs/>
          <w:sz w:val="28"/>
          <w:szCs w:val="28"/>
          <w:lang w:eastAsia="ar-SA"/>
        </w:rPr>
        <w:t>»</w:t>
      </w:r>
    </w:p>
    <w:p w14:paraId="4C07BC67" w14:textId="77777777" w:rsidR="003B6488" w:rsidRDefault="003B6488">
      <w:pPr>
        <w:pStyle w:val="Standard"/>
        <w:jc w:val="both"/>
        <w:rPr>
          <w:sz w:val="24"/>
          <w:szCs w:val="24"/>
        </w:rPr>
      </w:pPr>
    </w:p>
    <w:p w14:paraId="5FD3A7C3" w14:textId="77777777" w:rsidR="003B6488" w:rsidRDefault="003B6488">
      <w:pPr>
        <w:pStyle w:val="Standard"/>
        <w:jc w:val="both"/>
        <w:rPr>
          <w:sz w:val="24"/>
          <w:szCs w:val="24"/>
        </w:rPr>
      </w:pPr>
    </w:p>
    <w:p w14:paraId="55D7D6B4" w14:textId="77777777" w:rsidR="003B6488" w:rsidRDefault="003B6488">
      <w:pPr>
        <w:ind w:firstLine="709"/>
        <w:jc w:val="both"/>
        <w:rPr>
          <w:sz w:val="28"/>
        </w:rPr>
      </w:pPr>
      <w:r>
        <w:rPr>
          <w:sz w:val="28"/>
          <w:szCs w:val="28"/>
        </w:rPr>
        <w:t>В соответствии с решением Совета Кореновского городского поселения Кореновского района от 22 апреля 2014 года № 426 «О порядке внесения проектов муниципальных правовых актов в Совет Кореновского городского поселения Кореновского района» администрация Кореновского городского поселения Кореновского муниципального района Краснодарского края                 п о с т а н о в л я е т:</w:t>
      </w:r>
    </w:p>
    <w:p w14:paraId="5454A2B0" w14:textId="77777777" w:rsidR="003B6488" w:rsidRDefault="003B6488">
      <w:pPr>
        <w:pStyle w:val="Standard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</w:rPr>
        <w:t xml:space="preserve">1. Согласиться с проектом решения Совета </w:t>
      </w:r>
      <w:bookmarkStart w:id="0" w:name="_Hlk224237644"/>
      <w:r>
        <w:rPr>
          <w:sz w:val="28"/>
        </w:rPr>
        <w:t>Кореновского городского поселения Кореновского муниципального района Краснодарского края</w:t>
      </w:r>
      <w:bookmarkEnd w:id="0"/>
      <w:r>
        <w:rPr>
          <w:sz w:val="28"/>
        </w:rPr>
        <w:t xml:space="preserve"> </w:t>
      </w:r>
      <w:r>
        <w:rPr>
          <w:sz w:val="28"/>
          <w:szCs w:val="28"/>
        </w:rPr>
        <w:t>«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  <w:r>
        <w:rPr>
          <w:sz w:val="28"/>
          <w:szCs w:val="28"/>
          <w:lang w:eastAsia="ar-SA"/>
        </w:rPr>
        <w:t>»</w:t>
      </w:r>
      <w:r>
        <w:rPr>
          <w:sz w:val="28"/>
        </w:rPr>
        <w:t>, представленным отделом имущественных и земельных отношений администрации Кореновского городского поседения Кореновского муниципального района Краснодарского края.</w:t>
      </w:r>
    </w:p>
    <w:p w14:paraId="4DF217F9" w14:textId="77777777" w:rsidR="003B6488" w:rsidRDefault="003B6488">
      <w:pPr>
        <w:pStyle w:val="Standard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</w:rPr>
        <w:t xml:space="preserve">2. Направить проект решения Совета Кореновского городского поселения Кореновского муниципального района Краснодарского края </w:t>
      </w:r>
      <w:r>
        <w:rPr>
          <w:sz w:val="28"/>
          <w:szCs w:val="28"/>
        </w:rPr>
        <w:t>«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t xml:space="preserve"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основе» </w:t>
      </w:r>
      <w:r>
        <w:rPr>
          <w:rStyle w:val="a5"/>
          <w:rFonts w:eastAsia="Lucida Sans Unicode"/>
          <w:bCs/>
          <w:color w:val="000000"/>
          <w:spacing w:val="-2"/>
          <w:sz w:val="28"/>
          <w:szCs w:val="28"/>
          <w:lang w:eastAsia="ar-SA"/>
        </w:rPr>
        <w:t xml:space="preserve">в Совет Кореновского городского поселения 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t xml:space="preserve">Кореновского 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lastRenderedPageBreak/>
        <w:t xml:space="preserve">муниципального района Краснодарского края </w:t>
      </w:r>
      <w:r>
        <w:rPr>
          <w:rStyle w:val="a5"/>
          <w:rFonts w:eastAsia="Lucida Sans Unicode"/>
          <w:bCs/>
          <w:color w:val="000000"/>
          <w:spacing w:val="-2"/>
          <w:sz w:val="28"/>
          <w:szCs w:val="28"/>
          <w:lang w:eastAsia="ar-SA"/>
        </w:rPr>
        <w:t>для рассмотрения в установленном порядке</w:t>
      </w:r>
      <w:r>
        <w:rPr>
          <w:sz w:val="28"/>
        </w:rPr>
        <w:t xml:space="preserve"> (прилагается).</w:t>
      </w:r>
    </w:p>
    <w:p w14:paraId="5B8E83B9" w14:textId="77777777" w:rsidR="00906E75" w:rsidRDefault="00906E75">
      <w:pPr>
        <w:pStyle w:val="Standard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</w:rPr>
        <w:t xml:space="preserve">3. </w:t>
      </w:r>
      <w:r w:rsidRPr="00906E75">
        <w:rPr>
          <w:spacing w:val="-2"/>
          <w:kern w:val="0"/>
          <w:sz w:val="28"/>
          <w:szCs w:val="28"/>
          <w:lang w:eastAsia="ru-RU"/>
        </w:rPr>
        <w:t>Общему отделу администрации</w:t>
      </w:r>
      <w:r w:rsidRPr="00906E75">
        <w:rPr>
          <w:spacing w:val="-1"/>
          <w:kern w:val="0"/>
          <w:sz w:val="28"/>
          <w:szCs w:val="28"/>
          <w:lang w:eastAsia="ru-RU"/>
        </w:rPr>
        <w:t xml:space="preserve"> Кореновского городского поселения Кореновского муниципального района Краснодарского края (Козыренко)</w:t>
      </w:r>
      <w:r w:rsidRPr="00906E75">
        <w:rPr>
          <w:spacing w:val="-2"/>
          <w:kern w:val="0"/>
          <w:sz w:val="28"/>
          <w:szCs w:val="28"/>
          <w:lang w:eastAsia="ru-RU"/>
        </w:rPr>
        <w:t xml:space="preserve"> обеспечить размещение настоящего постановления </w:t>
      </w:r>
      <w:r w:rsidRPr="00906E75">
        <w:rPr>
          <w:kern w:val="0"/>
          <w:sz w:val="28"/>
          <w:szCs w:val="28"/>
          <w:lang w:eastAsia="ru-RU"/>
        </w:rPr>
        <w:t>на официальном портале Кореновского городского поселения Кореновского муниципального района Краснодарского края.</w:t>
      </w:r>
    </w:p>
    <w:p w14:paraId="05602900" w14:textId="77777777" w:rsidR="003B6488" w:rsidRDefault="00906E75">
      <w:pPr>
        <w:pStyle w:val="Standard"/>
        <w:widowControl w:val="0"/>
        <w:tabs>
          <w:tab w:val="left" w:pos="9637"/>
        </w:tabs>
        <w:ind w:right="-2" w:firstLine="705"/>
        <w:jc w:val="both"/>
        <w:rPr>
          <w:sz w:val="28"/>
          <w:szCs w:val="24"/>
          <w:lang w:eastAsia="ar-SA"/>
        </w:rPr>
      </w:pPr>
      <w:r>
        <w:rPr>
          <w:sz w:val="28"/>
        </w:rPr>
        <w:t>4</w:t>
      </w:r>
      <w:r w:rsidR="003B6488">
        <w:rPr>
          <w:sz w:val="28"/>
        </w:rPr>
        <w:t>. Назначить представителем главы</w:t>
      </w:r>
      <w:r w:rsidR="003B6488">
        <w:rPr>
          <w:color w:val="000000"/>
          <w:spacing w:val="-2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="003B6488">
        <w:rPr>
          <w:sz w:val="28"/>
        </w:rPr>
        <w:t xml:space="preserve"> при обсуждении данного проекта решения в Совете </w:t>
      </w:r>
      <w:r w:rsidR="003B6488">
        <w:rPr>
          <w:color w:val="000000"/>
          <w:spacing w:val="-2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B6488">
        <w:rPr>
          <w:sz w:val="28"/>
        </w:rPr>
        <w:t xml:space="preserve"> заместителя главы </w:t>
      </w:r>
      <w:r w:rsidR="003B6488">
        <w:rPr>
          <w:color w:val="000000"/>
          <w:spacing w:val="-2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B6488">
        <w:rPr>
          <w:sz w:val="28"/>
        </w:rPr>
        <w:t xml:space="preserve"> Е.Н</w:t>
      </w:r>
      <w:r w:rsidR="003B6488">
        <w:rPr>
          <w:sz w:val="28"/>
          <w:szCs w:val="24"/>
          <w:lang w:eastAsia="ar-SA"/>
        </w:rPr>
        <w:t xml:space="preserve">. </w:t>
      </w:r>
      <w:r w:rsidR="003B6488">
        <w:rPr>
          <w:sz w:val="28"/>
        </w:rPr>
        <w:t xml:space="preserve">Литвинова. </w:t>
      </w:r>
    </w:p>
    <w:p w14:paraId="5511A1D7" w14:textId="77777777" w:rsidR="003B6488" w:rsidRDefault="00906E75">
      <w:pPr>
        <w:pStyle w:val="Standard"/>
        <w:widowControl w:val="0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  <w:szCs w:val="24"/>
          <w:lang w:eastAsia="ar-SA"/>
        </w:rPr>
        <w:t>5</w:t>
      </w:r>
      <w:r w:rsidR="003B6488">
        <w:rPr>
          <w:sz w:val="28"/>
          <w:szCs w:val="24"/>
          <w:lang w:eastAsia="ar-SA"/>
        </w:rPr>
        <w:t>. </w:t>
      </w:r>
      <w:r w:rsidR="003B6488">
        <w:rPr>
          <w:color w:val="000000"/>
          <w:sz w:val="28"/>
          <w:lang/>
        </w:rPr>
        <w:t>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Т.А. Фуголь.</w:t>
      </w:r>
    </w:p>
    <w:p w14:paraId="207AA1D4" w14:textId="77777777" w:rsidR="003B6488" w:rsidRDefault="00906E75">
      <w:pPr>
        <w:pStyle w:val="Standard"/>
        <w:ind w:firstLine="705"/>
        <w:jc w:val="both"/>
        <w:rPr>
          <w:sz w:val="28"/>
          <w:szCs w:val="28"/>
        </w:rPr>
      </w:pPr>
      <w:r>
        <w:rPr>
          <w:sz w:val="28"/>
        </w:rPr>
        <w:t>6</w:t>
      </w:r>
      <w:r w:rsidR="003B6488">
        <w:rPr>
          <w:sz w:val="28"/>
        </w:rPr>
        <w:t>. </w:t>
      </w:r>
      <w:r w:rsidR="003B6488">
        <w:rPr>
          <w:sz w:val="28"/>
          <w:szCs w:val="24"/>
        </w:rPr>
        <w:t xml:space="preserve">Постановление вступает в силу </w:t>
      </w:r>
      <w:r w:rsidR="003B6488">
        <w:rPr>
          <w:rStyle w:val="50"/>
          <w:sz w:val="28"/>
          <w:szCs w:val="28"/>
        </w:rPr>
        <w:t>посл</w:t>
      </w:r>
      <w:r>
        <w:rPr>
          <w:rStyle w:val="50"/>
          <w:sz w:val="28"/>
          <w:szCs w:val="28"/>
        </w:rPr>
        <w:t>е его подписания</w:t>
      </w:r>
      <w:r w:rsidR="003B6488">
        <w:rPr>
          <w:rStyle w:val="50"/>
          <w:sz w:val="28"/>
          <w:szCs w:val="28"/>
        </w:rPr>
        <w:t>.</w:t>
      </w:r>
    </w:p>
    <w:p w14:paraId="1B9F0B00" w14:textId="77777777" w:rsidR="003B6488" w:rsidRDefault="003B6488">
      <w:pPr>
        <w:pStyle w:val="Standard"/>
        <w:rPr>
          <w:sz w:val="28"/>
          <w:szCs w:val="28"/>
        </w:rPr>
      </w:pPr>
    </w:p>
    <w:p w14:paraId="3F75AF54" w14:textId="77777777" w:rsidR="003B6488" w:rsidRDefault="00DF2DFA" w:rsidP="00DF2DFA">
      <w:pPr>
        <w:tabs>
          <w:tab w:val="left" w:pos="5295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14:paraId="20D4096D" w14:textId="77777777" w:rsidR="003B6488" w:rsidRDefault="003B648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14:paraId="017A6142" w14:textId="77777777" w:rsidR="003B6488" w:rsidRDefault="003B6488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городского поселения</w:t>
      </w:r>
    </w:p>
    <w:p w14:paraId="4EF1DF77" w14:textId="77777777" w:rsidR="003B6488" w:rsidRDefault="003B6488">
      <w:pPr>
        <w:pStyle w:val="Standard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>Кореновского муниципального района</w:t>
      </w:r>
    </w:p>
    <w:p w14:paraId="3016C4CE" w14:textId="77777777" w:rsidR="003B6488" w:rsidRDefault="003B6488">
      <w:pPr>
        <w:pStyle w:val="2"/>
        <w:ind w:left="0" w:firstLine="0"/>
        <w:jc w:val="both"/>
        <w:rPr>
          <w:rFonts w:eastAsia="Calibri"/>
          <w:b w:val="0"/>
          <w:sz w:val="28"/>
          <w:szCs w:val="28"/>
          <w:lang w:eastAsia="ar-SA"/>
        </w:rPr>
      </w:pPr>
      <w:r>
        <w:rPr>
          <w:rFonts w:eastAsia="Calibri"/>
          <w:b w:val="0"/>
          <w:sz w:val="28"/>
          <w:szCs w:val="28"/>
          <w:lang w:eastAsia="ar-SA"/>
        </w:rPr>
        <w:t>Краснодарского края                                                                            М.О. Шутылев</w:t>
      </w:r>
    </w:p>
    <w:p w14:paraId="7488D957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4106DBE3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3F2E61EA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16F2EAA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515E15BC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2174AF61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478ED2A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E2F1E53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0AB4D96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6CC6202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9D8E3EF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30AD0F62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A33E7FB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34579008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E3D4286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2F2DCA53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0AB79C1C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40EC9C5D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50376C7B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9499C92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80890D7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BA94F11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494AF32D" w14:textId="77777777" w:rsidR="00DF2DFA" w:rsidRDefault="00DF2DFA">
      <w:pPr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DF2DFA" w:rsidSect="00DF2DFA">
          <w:headerReference w:type="default" r:id="rId8"/>
          <w:pgSz w:w="11906" w:h="16838"/>
          <w:pgMar w:top="811" w:right="567" w:bottom="992" w:left="1701" w:header="720" w:footer="720" w:gutter="0"/>
          <w:cols w:space="720"/>
          <w:titlePg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4"/>
        <w:gridCol w:w="4924"/>
      </w:tblGrid>
      <w:tr w:rsidR="003B6488" w14:paraId="1DE55892" w14:textId="77777777">
        <w:tc>
          <w:tcPr>
            <w:tcW w:w="4924" w:type="dxa"/>
          </w:tcPr>
          <w:p w14:paraId="5B5FE16F" w14:textId="77777777" w:rsidR="003B6488" w:rsidRDefault="003B6488">
            <w:pPr>
              <w:widowControl/>
              <w:suppressAutoHyphens w:val="0"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24" w:type="dxa"/>
          </w:tcPr>
          <w:p w14:paraId="0858423C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ПРИЛОЖЕНИЕ</w:t>
            </w:r>
          </w:p>
          <w:p w14:paraId="3CF1A248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 постановлению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ab/>
              <w:t>администрации</w:t>
            </w:r>
          </w:p>
          <w:p w14:paraId="1CEB7DA0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Кореновского городского поселения</w:t>
            </w:r>
          </w:p>
          <w:p w14:paraId="113F11F5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Кореновского муниципального района Краснодарского края</w:t>
            </w:r>
          </w:p>
          <w:p w14:paraId="3BA0ABA3" w14:textId="77777777" w:rsidR="003B6488" w:rsidRDefault="00C03BB8" w:rsidP="00C03BB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от 03.08.2026 </w:t>
            </w:r>
            <w:r w:rsidR="003B6488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1015</w:t>
            </w:r>
          </w:p>
        </w:tc>
      </w:tr>
    </w:tbl>
    <w:p w14:paraId="0283900A" w14:textId="77777777" w:rsidR="003B6488" w:rsidRDefault="003B64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0C398F8D" w14:textId="77777777" w:rsidR="003B6488" w:rsidRDefault="003B6488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744C561" w14:textId="77777777" w:rsidR="003B6488" w:rsidRDefault="003B6488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454EAB4" w14:textId="77777777" w:rsidR="003B6488" w:rsidRDefault="003B648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Совет Кореновского городского поселения</w:t>
      </w:r>
    </w:p>
    <w:p w14:paraId="08BCC922" w14:textId="77777777" w:rsidR="003B6488" w:rsidRDefault="003B648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муниципального района </w:t>
      </w:r>
    </w:p>
    <w:p w14:paraId="4D7CCEF4" w14:textId="77777777" w:rsidR="003B6488" w:rsidRDefault="003B6488">
      <w:pPr>
        <w:jc w:val="center"/>
        <w:rPr>
          <w:rFonts w:cs="Times New Roman"/>
          <w:caps/>
          <w:strike/>
          <w:sz w:val="28"/>
          <w:szCs w:val="28"/>
        </w:rPr>
      </w:pPr>
      <w:r>
        <w:rPr>
          <w:rFonts w:cs="Times New Roman"/>
          <w:sz w:val="28"/>
          <w:szCs w:val="28"/>
        </w:rPr>
        <w:t>Краснодарского края</w:t>
      </w:r>
    </w:p>
    <w:p w14:paraId="481C49EC" w14:textId="77777777" w:rsidR="003B6488" w:rsidRDefault="003B6488">
      <w:pPr>
        <w:jc w:val="center"/>
        <w:rPr>
          <w:rFonts w:cs="Times New Roman"/>
          <w:caps/>
          <w:strike/>
          <w:sz w:val="28"/>
          <w:szCs w:val="28"/>
        </w:rPr>
      </w:pPr>
    </w:p>
    <w:p w14:paraId="004CB011" w14:textId="77777777" w:rsidR="003B6488" w:rsidRDefault="003B6488">
      <w:pPr>
        <w:jc w:val="center"/>
        <w:rPr>
          <w:rFonts w:cs="Times New Roman"/>
          <w:caps/>
          <w:strike/>
          <w:sz w:val="28"/>
          <w:szCs w:val="28"/>
        </w:rPr>
      </w:pPr>
    </w:p>
    <w:p w14:paraId="190B1AAD" w14:textId="77777777" w:rsidR="003B6488" w:rsidRDefault="003B6488">
      <w:pPr>
        <w:jc w:val="center"/>
        <w:rPr>
          <w:rFonts w:cs="Times New Roman"/>
          <w:sz w:val="28"/>
          <w:szCs w:val="28"/>
        </w:rPr>
      </w:pPr>
      <w:bookmarkStart w:id="1" w:name="_Hlk227159194"/>
      <w:r>
        <w:rPr>
          <w:rFonts w:cs="Times New Roman"/>
          <w:caps/>
          <w:sz w:val="32"/>
          <w:szCs w:val="32"/>
        </w:rPr>
        <w:t>ПРОЕКТ РЕШЕНИЯ</w:t>
      </w:r>
    </w:p>
    <w:p w14:paraId="5A0B0F8D" w14:textId="77777777" w:rsidR="003B6488" w:rsidRDefault="003B6488">
      <w:pPr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от ________________                                                                                    № ______</w:t>
      </w:r>
    </w:p>
    <w:p w14:paraId="75607EF9" w14:textId="77777777" w:rsidR="003B6488" w:rsidRPr="00DF2DFA" w:rsidRDefault="003B6488">
      <w:pPr>
        <w:jc w:val="center"/>
        <w:rPr>
          <w:rFonts w:cs="Times New Roman"/>
          <w:sz w:val="28"/>
          <w:szCs w:val="28"/>
        </w:rPr>
      </w:pPr>
      <w:r w:rsidRPr="00DF2DFA">
        <w:rPr>
          <w:rFonts w:cs="Times New Roman"/>
          <w:sz w:val="28"/>
          <w:szCs w:val="28"/>
        </w:rPr>
        <w:t>г. Кореновск</w:t>
      </w:r>
    </w:p>
    <w:p w14:paraId="11F41850" w14:textId="77777777" w:rsidR="003B6488" w:rsidRDefault="003B6488">
      <w:pPr>
        <w:jc w:val="center"/>
        <w:rPr>
          <w:rFonts w:cs="Times New Roman"/>
          <w:sz w:val="28"/>
          <w:szCs w:val="28"/>
        </w:rPr>
      </w:pPr>
    </w:p>
    <w:p w14:paraId="5C55604B" w14:textId="77777777" w:rsidR="003B6488" w:rsidRDefault="003B6488">
      <w:pPr>
        <w:tabs>
          <w:tab w:val="left" w:pos="8505"/>
        </w:tabs>
        <w:jc w:val="center"/>
        <w:rPr>
          <w:rFonts w:cs="Times New Roman"/>
          <w:b/>
          <w:bCs/>
          <w:sz w:val="28"/>
          <w:szCs w:val="28"/>
          <w:lang w:eastAsia="ar-SA"/>
        </w:rPr>
      </w:pPr>
      <w:r>
        <w:rPr>
          <w:rFonts w:cs="Times New Roman"/>
          <w:b/>
          <w:bCs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</w:p>
    <w:p w14:paraId="525C1608" w14:textId="77777777" w:rsidR="003B6488" w:rsidRDefault="003B6488">
      <w:pPr>
        <w:tabs>
          <w:tab w:val="left" w:pos="8505"/>
        </w:tabs>
        <w:jc w:val="center"/>
        <w:rPr>
          <w:rFonts w:cs="Times New Roman"/>
          <w:b/>
          <w:bCs/>
          <w:sz w:val="28"/>
          <w:szCs w:val="28"/>
          <w:lang w:eastAsia="ar-SA"/>
        </w:rPr>
      </w:pPr>
    </w:p>
    <w:p w14:paraId="31C60341" w14:textId="77777777" w:rsidR="003B6488" w:rsidRDefault="003B6488">
      <w:pPr>
        <w:tabs>
          <w:tab w:val="left" w:pos="8505"/>
        </w:tabs>
        <w:jc w:val="center"/>
        <w:rPr>
          <w:rFonts w:cs="Times New Roman"/>
          <w:b/>
          <w:bCs/>
          <w:sz w:val="28"/>
          <w:szCs w:val="28"/>
          <w:lang w:eastAsia="ar-SA"/>
        </w:rPr>
      </w:pPr>
      <w:bookmarkStart w:id="2" w:name="_Hlk227157568"/>
      <w:bookmarkEnd w:id="2"/>
    </w:p>
    <w:p w14:paraId="14779FFE" w14:textId="77777777" w:rsidR="003B6488" w:rsidRDefault="003B648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статьей 64 от 20 марта 2025 года № 33-ФЗ «Об общих принципах организации местного самоуправления в единой системе публичной власти», Уставом Кореновского городского поселения Кореновского муниципального района Краснодарского края, решением Совета Кореновского городского поселения Кореновского района от 27 ноября 2024 года № 34 «Об утверждении Положения о порядке управления и распоряжения имуществом, находящимся в собственности Кореновского городского поселения Кореновского района» Совет Кореновского городского поселения Кореновского муниципального района Краснодарского края р е ш и л:</w:t>
      </w:r>
    </w:p>
    <w:p w14:paraId="4C41A2C6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>Дать согласие администрации Кореновского городского поселения Кореновского муниципального района Краснодарского края на принятие имущества из муниципального образования Кореновский муниципальный район Краснодарский край в муниципальную собственность Кореновского городского поселения Кореновского муниципального района Краснодарского края на безвозмездной основе согласно приложению к настоящему решению.</w:t>
      </w:r>
    </w:p>
    <w:p w14:paraId="0D0E550F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решения возложить на председателя постоянной комиссии по вопросам правопорядка и законности Совета Кореновского городского поселения Кореновского района (Величко).</w:t>
      </w:r>
    </w:p>
    <w:p w14:paraId="79E1CCBB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6678092F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2605359B" w14:textId="77777777" w:rsidR="00DF2DFA" w:rsidRDefault="00DF2DFA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30E63382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Решение вступает в силу со дня его подписания.</w:t>
      </w:r>
    </w:p>
    <w:p w14:paraId="0A52BE8C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2364BCCE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6AABEA4C" w14:textId="77777777" w:rsidR="003B6488" w:rsidRDefault="003B648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                        </w:t>
      </w:r>
    </w:p>
    <w:p w14:paraId="6048600A" w14:textId="77777777" w:rsidR="003B6488" w:rsidRDefault="003B648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     </w:t>
      </w:r>
    </w:p>
    <w:p w14:paraId="53995831" w14:textId="77777777" w:rsidR="003B6488" w:rsidRDefault="003B6488">
      <w:pPr>
        <w:pStyle w:val="Standard"/>
        <w:jc w:val="both"/>
        <w:rPr>
          <w:rFonts w:eastAsia="Lucida Sans Unicode"/>
          <w:color w:val="000000"/>
          <w:sz w:val="28"/>
          <w:szCs w:val="28"/>
        </w:rPr>
      </w:pPr>
      <w:r>
        <w:rPr>
          <w:sz w:val="28"/>
          <w:szCs w:val="28"/>
        </w:rPr>
        <w:t>Кореновский муниципального района</w:t>
      </w:r>
    </w:p>
    <w:p w14:paraId="3CD9339B" w14:textId="77777777" w:rsidR="003B6488" w:rsidRDefault="003B6488">
      <w:pPr>
        <w:pStyle w:val="Standard"/>
        <w:jc w:val="both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</w:rPr>
        <w:t>Краснодарского края                                                                            Е.Д. Деляниди</w:t>
      </w:r>
      <w:bookmarkEnd w:id="1"/>
    </w:p>
    <w:p w14:paraId="739D990C" w14:textId="77777777" w:rsidR="003B6488" w:rsidRDefault="003B6488">
      <w:pPr>
        <w:widowControl/>
        <w:contextualSpacing/>
        <w:jc w:val="both"/>
      </w:pPr>
    </w:p>
    <w:sectPr w:rsidR="003B6488" w:rsidSect="00DF2DFA">
      <w:pgSz w:w="11906" w:h="16838"/>
      <w:pgMar w:top="811" w:right="567" w:bottom="992" w:left="1701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3300" w14:textId="77777777" w:rsidR="00A41824" w:rsidRDefault="00A41824">
      <w:r>
        <w:separator/>
      </w:r>
    </w:p>
  </w:endnote>
  <w:endnote w:type="continuationSeparator" w:id="0">
    <w:p w14:paraId="2F4EFC75" w14:textId="77777777" w:rsidR="00A41824" w:rsidRDefault="00A4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WenQuanYi Micro Hei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5ED69" w14:textId="77777777" w:rsidR="00A41824" w:rsidRDefault="00A41824">
      <w:r>
        <w:separator/>
      </w:r>
    </w:p>
  </w:footnote>
  <w:footnote w:type="continuationSeparator" w:id="0">
    <w:p w14:paraId="5B859648" w14:textId="77777777" w:rsidR="00A41824" w:rsidRDefault="00A4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5CAF" w14:textId="77777777" w:rsidR="003B6488" w:rsidRDefault="003B6488">
    <w:pPr>
      <w:pStyle w:val="af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03BB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2282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4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DFA"/>
    <w:rsid w:val="001B332F"/>
    <w:rsid w:val="002E2D21"/>
    <w:rsid w:val="003B6488"/>
    <w:rsid w:val="00906E75"/>
    <w:rsid w:val="00A41824"/>
    <w:rsid w:val="00C03BB8"/>
    <w:rsid w:val="00D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4F4DEE8"/>
  <w15:chartTrackingRefBased/>
  <w15:docId w15:val="{9EE13B41-0F73-48F4-A3B2-1906CB7F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Standard"/>
    <w:next w:val="Standard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Standard"/>
    <w:next w:val="Standard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WW8Num2z0">
    <w:name w:val="WW8Num2z0"/>
    <w:rPr>
      <w:rFonts w:ascii="Times New Roman" w:hAnsi="Times New Roman" w:cs="StarSymbol"/>
      <w:color w:val="auto"/>
      <w:sz w:val="28"/>
      <w:szCs w:val="28"/>
      <w:lang w:val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0">
    <w:name w:val="Основной шрифт абзаца4"/>
  </w:style>
  <w:style w:type="character" w:customStyle="1" w:styleId="WW8Num4z0">
    <w:name w:val="WW8Num4z0"/>
    <w:rPr>
      <w:rFonts w:ascii="Times New Roman" w:hAnsi="Times New Roman" w:cs="StarSymbol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10">
    <w:name w:val="Основной шрифт абзаца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a3">
    <w:name w:val="Текст выноски Знак"/>
    <w:rPr>
      <w:rFonts w:ascii="Segoe UI" w:hAnsi="Segoe UI" w:cs="Segoe UI"/>
      <w:sz w:val="18"/>
      <w:szCs w:val="16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Цветовое выделение для Текст"/>
  </w:style>
  <w:style w:type="character" w:customStyle="1" w:styleId="apple-style-span">
    <w:name w:val="apple-style-span"/>
  </w:style>
  <w:style w:type="character" w:customStyle="1" w:styleId="a6">
    <w:name w:val="Символ нумерации"/>
  </w:style>
  <w:style w:type="character" w:customStyle="1" w:styleId="FontStyle15">
    <w:name w:val="Font Style15"/>
    <w:rPr>
      <w:rFonts w:ascii="Times New Roman" w:hAnsi="Times New Roman" w:cs="Times New Roman"/>
      <w:sz w:val="26"/>
    </w:rPr>
  </w:style>
  <w:style w:type="character" w:customStyle="1" w:styleId="DefaultParagraphFont1">
    <w:name w:val="Default Paragraph Font1"/>
  </w:style>
  <w:style w:type="character" w:customStyle="1" w:styleId="FontStyle18">
    <w:name w:val="Font Style18"/>
    <w:rPr>
      <w:rFonts w:ascii="Times New Roman" w:hAnsi="Times New Roman" w:cs="Times New Roman"/>
      <w:sz w:val="26"/>
    </w:rPr>
  </w:style>
  <w:style w:type="character" w:customStyle="1" w:styleId="a7">
    <w:name w:val="Нижний колонтитул Знак"/>
    <w:rPr>
      <w:rFonts w:eastAsia="SimSun" w:cs="Mangal"/>
      <w:kern w:val="2"/>
      <w:sz w:val="24"/>
      <w:szCs w:val="21"/>
      <w:lang w:eastAsia="zh-CN" w:bidi="hi-IN"/>
    </w:rPr>
  </w:style>
  <w:style w:type="character" w:customStyle="1" w:styleId="a8">
    <w:name w:val="Верхний колонтитул Знак"/>
    <w:rPr>
      <w:rFonts w:eastAsia="SimSun" w:cs="Mangal"/>
      <w:kern w:val="2"/>
      <w:sz w:val="24"/>
      <w:szCs w:val="24"/>
      <w:lang w:eastAsia="zh-CN" w:bidi="hi-IN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Textbody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Заголовок3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i/>
      <w:iCs/>
    </w:rPr>
  </w:style>
  <w:style w:type="paragraph" w:customStyle="1" w:styleId="42">
    <w:name w:val="Указатель4"/>
    <w:basedOn w:val="a"/>
    <w:pPr>
      <w:suppressLineNumbers/>
    </w:pPr>
    <w:rPr>
      <w:rFonts w:cs="Times New Roman"/>
      <w:lang w:bidi="ar-SA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styleId="ad">
    <w:name w:val="Subtitle"/>
    <w:basedOn w:val="11"/>
    <w:next w:val="Textbody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Standard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3">
    <w:name w:val="Название1"/>
    <w:basedOn w:val="Standard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Standard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Standard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15">
    <w:name w:val="Текст1"/>
    <w:basedOn w:val="Standard"/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suppressAutoHyphens/>
      <w:ind w:right="19772"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211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ae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af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styleId="af0">
    <w:name w:val="Обычный (веб)"/>
    <w:basedOn w:val="Standarduser"/>
    <w:pPr>
      <w:suppressAutoHyphens w:val="0"/>
    </w:pPr>
    <w:rPr>
      <w:sz w:val="24"/>
      <w:szCs w:val="24"/>
    </w:rPr>
  </w:style>
  <w:style w:type="paragraph" w:styleId="af1">
    <w:name w:val="Balloon Text"/>
    <w:basedOn w:val="a"/>
    <w:rPr>
      <w:rFonts w:ascii="Segoe UI" w:hAnsi="Segoe UI" w:cs="Segoe UI"/>
      <w:sz w:val="18"/>
      <w:szCs w:val="16"/>
    </w:r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styleId="af2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Style12">
    <w:name w:val="Style12"/>
    <w:basedOn w:val="a"/>
    <w:pPr>
      <w:spacing w:line="320" w:lineRule="exact"/>
      <w:jc w:val="center"/>
    </w:pPr>
  </w:style>
  <w:style w:type="paragraph" w:customStyle="1" w:styleId="Style8">
    <w:name w:val="Style8"/>
    <w:basedOn w:val="a"/>
    <w:pPr>
      <w:spacing w:line="322" w:lineRule="exact"/>
      <w:ind w:firstLine="480"/>
      <w:jc w:val="both"/>
    </w:pPr>
  </w:style>
  <w:style w:type="paragraph" w:customStyle="1" w:styleId="Style7">
    <w:name w:val="Style7"/>
    <w:basedOn w:val="a"/>
    <w:pPr>
      <w:spacing w:line="322" w:lineRule="exact"/>
      <w:ind w:firstLine="725"/>
      <w:jc w:val="both"/>
    </w:pPr>
  </w:style>
  <w:style w:type="paragraph" w:customStyle="1" w:styleId="Style6">
    <w:name w:val="Style6"/>
    <w:basedOn w:val="a"/>
    <w:pPr>
      <w:spacing w:line="322" w:lineRule="exact"/>
      <w:ind w:firstLine="710"/>
      <w:jc w:val="both"/>
    </w:pPr>
  </w:style>
  <w:style w:type="paragraph" w:customStyle="1" w:styleId="Style9">
    <w:name w:val="Style9"/>
    <w:basedOn w:val="a"/>
    <w:pPr>
      <w:spacing w:line="322" w:lineRule="exact"/>
      <w:ind w:firstLine="374"/>
      <w:jc w:val="both"/>
    </w:pPr>
  </w:style>
  <w:style w:type="paragraph" w:customStyle="1" w:styleId="Style13">
    <w:name w:val="Style13"/>
    <w:basedOn w:val="a"/>
    <w:pPr>
      <w:spacing w:line="326" w:lineRule="exact"/>
      <w:jc w:val="both"/>
    </w:pPr>
  </w:style>
  <w:style w:type="paragraph" w:customStyle="1" w:styleId="Style10">
    <w:name w:val="Style10"/>
    <w:basedOn w:val="a"/>
    <w:pPr>
      <w:spacing w:line="322" w:lineRule="exact"/>
      <w:ind w:hanging="216"/>
    </w:pPr>
  </w:style>
  <w:style w:type="paragraph" w:customStyle="1" w:styleId="s1">
    <w:name w:val="s_1"/>
    <w:basedOn w:val="a"/>
    <w:pPr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16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6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Tahoma"/>
      <w:lang w:eastAsia="zh-CN"/>
    </w:rPr>
  </w:style>
  <w:style w:type="paragraph" w:styleId="af8">
    <w:name w:val="footer"/>
    <w:basedOn w:val="a"/>
    <w:pPr>
      <w:tabs>
        <w:tab w:val="center" w:pos="4844"/>
        <w:tab w:val="right" w:pos="9689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SPecialiST RePack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Alexey Khudyakov</cp:lastModifiedBy>
  <cp:revision>2</cp:revision>
  <cp:lastPrinted>2026-08-04T07:31:00Z</cp:lastPrinted>
  <dcterms:created xsi:type="dcterms:W3CDTF">2026-09-03T09:10:00Z</dcterms:created>
  <dcterms:modified xsi:type="dcterms:W3CDTF">2026-09-03T09:10:00Z</dcterms:modified>
</cp:coreProperties>
</file>